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B7D2B" w14:textId="02A36E95" w:rsidR="005940E5" w:rsidRDefault="00F01422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  <w:sz w:val="12"/>
        </w:rPr>
        <w:drawing>
          <wp:anchor distT="0" distB="0" distL="114300" distR="114300" simplePos="0" relativeHeight="251661312" behindDoc="1" locked="0" layoutInCell="1" allowOverlap="1" wp14:anchorId="61621185" wp14:editId="58456F0D">
            <wp:simplePos x="0" y="0"/>
            <wp:positionH relativeFrom="margin">
              <wp:posOffset>-133350</wp:posOffset>
            </wp:positionH>
            <wp:positionV relativeFrom="paragraph">
              <wp:posOffset>-635</wp:posOffset>
            </wp:positionV>
            <wp:extent cx="7389495" cy="10477500"/>
            <wp:effectExtent l="0" t="0" r="1905" b="0"/>
            <wp:wrapNone/>
            <wp:docPr id="741217940" name="図 5" descr="日差しの中の葉のクローズア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17940" name="図 741217940" descr="日差しの中の葉のクローズアップ"/>
                    <pic:cNvPicPr/>
                  </pic:nvPicPr>
                  <pic:blipFill rotWithShape="1">
                    <a:blip r:embed="rId11"/>
                    <a:srcRect t="1" b="1130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89495" cy="104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ﾌﾟﾚｾﾞﾝｽEB" w:eastAsia="HGP創英ﾌﾟﾚｾﾞﾝｽEB" w:hAnsi="Meiryo UI"/>
          <w:b/>
          <w:bCs/>
          <w:caps/>
          <w:noProof/>
          <w:color w:val="FFFFFF" w:themeColor="background1"/>
          <w:sz w:val="52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777DB" wp14:editId="52D5ECBF">
                <wp:simplePos x="0" y="0"/>
                <wp:positionH relativeFrom="margin">
                  <wp:posOffset>144780</wp:posOffset>
                </wp:positionH>
                <wp:positionV relativeFrom="paragraph">
                  <wp:posOffset>-635</wp:posOffset>
                </wp:positionV>
                <wp:extent cx="3703320" cy="5525135"/>
                <wp:effectExtent l="0" t="0" r="0" b="0"/>
                <wp:wrapNone/>
                <wp:docPr id="990946919" name="矢印:下 1" descr="赤紫の装飾的な下向きの矢印。" title="矢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320" cy="5525135"/>
                        </a:xfrm>
                        <a:prstGeom prst="downArrow">
                          <a:avLst>
                            <a:gd name="adj1" fmla="val 100000"/>
                            <a:gd name="adj2" fmla="val 17407"/>
                          </a:avLst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2AAAA" w14:textId="77777777" w:rsidR="00F01422" w:rsidRPr="00E8404E" w:rsidRDefault="00F01422" w:rsidP="00F01422">
                            <w:pPr>
                              <w:pStyle w:val="affa"/>
                              <w:spacing w:line="168" w:lineRule="auto"/>
                              <w:rPr>
                                <w:rFonts w:ascii="HGP創英ﾌﾟﾚｾﾞﾝｽEB" w:eastAsia="HGP創英ﾌﾟﾚｾﾞﾝｽEB"/>
                                <w:b/>
                                <w:bCs/>
                                <w:sz w:val="52"/>
                                <w:szCs w:val="48"/>
                              </w:rPr>
                            </w:pPr>
                            <w:r w:rsidRPr="00E8404E">
                              <w:rPr>
                                <w:rFonts w:ascii="HGP創英ﾌﾟﾚｾﾞﾝｽEB" w:eastAsia="HGP創英ﾌﾟﾚｾﾞﾝｽEB" w:hint="eastAsia"/>
                                <w:b/>
                                <w:bCs/>
                                <w:sz w:val="52"/>
                                <w:szCs w:val="48"/>
                              </w:rPr>
                              <w:t>県民の森春まつり</w:t>
                            </w:r>
                          </w:p>
                          <w:p w14:paraId="0629FF6C" w14:textId="77777777" w:rsidR="00F01422" w:rsidRPr="00263274" w:rsidRDefault="00F01422" w:rsidP="00F01422">
                            <w:pPr>
                              <w:jc w:val="center"/>
                              <w:rPr>
                                <w:rFonts w:ascii="Meiryo UI" w:eastAsia="Meiryo UI" w:hAnsi="Meiryo UI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 w:rsidRPr="00263274">
                              <w:rPr>
                                <w:rFonts w:ascii="Meiryo UI" w:eastAsia="Meiryo UI" w:hAnsi="Meiryo UI"/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val="ja-JP" w:bidi="ja-JP"/>
                              </w:rPr>
                              <w:t>------------------------------</w:t>
                            </w:r>
                          </w:p>
                          <w:p w14:paraId="1438868A" w14:textId="77777777" w:rsidR="00F01422" w:rsidRDefault="00F01422" w:rsidP="00F01422">
                            <w:pPr>
                              <w:pStyle w:val="a6"/>
                              <w:spacing w:line="192" w:lineRule="auto"/>
                              <w:rPr>
                                <w:rFonts w:eastAsia="Meiryo UI"/>
                              </w:rPr>
                            </w:pPr>
                            <w:r>
                              <w:rPr>
                                <w:rFonts w:eastAsia="Meiryo UI" w:hint="eastAsia"/>
                              </w:rPr>
                              <w:t>飲食・フリマ</w:t>
                            </w:r>
                          </w:p>
                          <w:p w14:paraId="578E075E" w14:textId="77777777" w:rsidR="00F01422" w:rsidRPr="00263274" w:rsidRDefault="00F01422" w:rsidP="00F01422">
                            <w:pPr>
                              <w:pStyle w:val="a6"/>
                              <w:spacing w:line="192" w:lineRule="auto"/>
                              <w:rPr>
                                <w:rFonts w:eastAsia="Meiryo UI"/>
                              </w:rPr>
                            </w:pPr>
                            <w:r>
                              <w:rPr>
                                <w:rFonts w:eastAsia="Meiryo UI" w:hint="eastAsia"/>
                              </w:rPr>
                              <w:t>出店者募集</w:t>
                            </w:r>
                          </w:p>
                          <w:p w14:paraId="7EBD7391" w14:textId="77777777" w:rsidR="00F01422" w:rsidRPr="00263274" w:rsidRDefault="00F01422" w:rsidP="00F01422">
                            <w:pPr>
                              <w:jc w:val="center"/>
                              <w:rPr>
                                <w:rFonts w:ascii="Meiryo UI" w:eastAsia="Meiryo UI" w:hAnsi="Meiryo UI" w:cs="Times New Roman"/>
                                <w:b/>
                                <w:caps/>
                                <w:color w:val="FFFFFF" w:themeColor="background1"/>
                                <w:sz w:val="4"/>
                                <w:szCs w:val="64"/>
                              </w:rPr>
                            </w:pPr>
                          </w:p>
                          <w:p w14:paraId="45077A63" w14:textId="77777777" w:rsidR="00F01422" w:rsidRPr="00263274" w:rsidRDefault="00F01422" w:rsidP="00F01422">
                            <w:pPr>
                              <w:jc w:val="center"/>
                              <w:rPr>
                                <w:rFonts w:ascii="Meiryo UI" w:eastAsia="Meiryo UI" w:hAnsi="Meiryo UI"/>
                                <w:caps/>
                                <w:color w:val="FFFFFF" w:themeColor="background1"/>
                                <w:spacing w:val="30"/>
                                <w:sz w:val="28"/>
                                <w:lang w:eastAsia="zh-CN"/>
                              </w:rPr>
                            </w:pPr>
                            <w:r w:rsidRPr="00263274">
                              <w:rPr>
                                <w:rFonts w:ascii="Meiryo UI" w:eastAsia="Meiryo UI" w:hAnsi="Meiryo UI"/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eastAsia="zh-CN" w:bidi="ja-JP"/>
                              </w:rPr>
                              <w:t>------------------------------</w:t>
                            </w:r>
                          </w:p>
                          <w:p w14:paraId="4AEEF36B" w14:textId="77777777" w:rsidR="00F01422" w:rsidRPr="00E8404E" w:rsidRDefault="00F01422" w:rsidP="00F01422">
                            <w:pPr>
                              <w:pStyle w:val="a8"/>
                              <w:spacing w:line="168" w:lineRule="auto"/>
                              <w:jc w:val="left"/>
                              <w:rPr>
                                <w:rFonts w:eastAsia="Meiryo UI"/>
                                <w:sz w:val="30"/>
                                <w:szCs w:val="30"/>
                                <w:lang w:eastAsia="zh-CN"/>
                              </w:rPr>
                            </w:pPr>
                            <w:r w:rsidRPr="00E8404E">
                              <w:rPr>
                                <w:rFonts w:eastAsia="Meiryo UI" w:hint="eastAsia"/>
                                <w:spacing w:val="100"/>
                                <w:sz w:val="30"/>
                                <w:szCs w:val="30"/>
                                <w:fitText w:val="1500" w:id="-616411390"/>
                              </w:rPr>
                              <w:t>開催日</w:t>
                            </w:r>
                            <w:r w:rsidRPr="00E8404E">
                              <w:rPr>
                                <w:rFonts w:eastAsia="Meiryo UI" w:hint="eastAsia"/>
                                <w:sz w:val="30"/>
                                <w:szCs w:val="30"/>
                                <w:fitText w:val="1500" w:id="-616411390"/>
                              </w:rPr>
                              <w:t>：</w:t>
                            </w:r>
                            <w:r w:rsidRPr="00E8404E">
                              <w:rPr>
                                <w:rFonts w:eastAsia="Meiryo UI" w:hint="eastAsia"/>
                                <w:sz w:val="30"/>
                                <w:szCs w:val="30"/>
                              </w:rPr>
                              <w:t>令和８年５月30日（土）</w:t>
                            </w:r>
                          </w:p>
                          <w:p w14:paraId="4BFD2657" w14:textId="77777777" w:rsidR="00F01422" w:rsidRDefault="00F01422" w:rsidP="00F01422">
                            <w:pPr>
                              <w:pStyle w:val="aa"/>
                              <w:spacing w:line="168" w:lineRule="auto"/>
                              <w:jc w:val="left"/>
                              <w:rPr>
                                <w:rFonts w:eastAsia="Meiryo UI"/>
                                <w:sz w:val="30"/>
                                <w:szCs w:val="30"/>
                              </w:rPr>
                            </w:pPr>
                            <w:r w:rsidRPr="00E8404E">
                              <w:rPr>
                                <w:rFonts w:eastAsia="Meiryo UI" w:hint="eastAsia"/>
                                <w:sz w:val="30"/>
                                <w:szCs w:val="30"/>
                                <w:fitText w:val="1500" w:id="-616411391"/>
                              </w:rPr>
                              <w:t>開催時間：</w:t>
                            </w:r>
                            <w:r w:rsidRPr="00E8404E">
                              <w:rPr>
                                <w:rFonts w:eastAsia="Meiryo UI" w:hint="eastAsia"/>
                                <w:sz w:val="30"/>
                                <w:szCs w:val="30"/>
                              </w:rPr>
                              <w:t>10：00～15：00</w:t>
                            </w:r>
                          </w:p>
                          <w:p w14:paraId="49B4A29C" w14:textId="77777777" w:rsidR="00F01422" w:rsidRPr="00E8404E" w:rsidRDefault="00F01422" w:rsidP="00F01422">
                            <w:pPr>
                              <w:pStyle w:val="aa"/>
                              <w:spacing w:line="168" w:lineRule="auto"/>
                              <w:jc w:val="left"/>
                              <w:rPr>
                                <w:rFonts w:eastAsia="Meiryo U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eastAsia="Meiryo UI" w:hint="eastAsia"/>
                                <w:sz w:val="30"/>
                                <w:szCs w:val="30"/>
                              </w:rPr>
                              <w:t>開催場所：岩手県　県民の森</w:t>
                            </w:r>
                          </w:p>
                          <w:p w14:paraId="31CF0DB2" w14:textId="77777777" w:rsidR="00F01422" w:rsidRDefault="00F01422" w:rsidP="00F01422">
                            <w:pPr>
                              <w:pStyle w:val="ab"/>
                              <w:spacing w:line="168" w:lineRule="auto"/>
                              <w:jc w:val="left"/>
                              <w:rPr>
                                <w:rFonts w:eastAsia="Meiryo UI"/>
                                <w:sz w:val="30"/>
                                <w:szCs w:val="30"/>
                              </w:rPr>
                            </w:pPr>
                            <w:r w:rsidRPr="00E8404E">
                              <w:rPr>
                                <w:rFonts w:eastAsia="Meiryo UI" w:hint="eastAsia"/>
                                <w:sz w:val="30"/>
                                <w:szCs w:val="30"/>
                                <w:fitText w:val="1500" w:id="-616411392"/>
                              </w:rPr>
                              <w:t>開催場所：</w:t>
                            </w:r>
                            <w:r w:rsidRPr="00E8404E">
                              <w:rPr>
                                <w:rFonts w:eastAsia="Meiryo UI" w:hint="eastAsia"/>
                                <w:sz w:val="30"/>
                                <w:szCs w:val="30"/>
                              </w:rPr>
                              <w:t>岩手県</w:t>
                            </w:r>
                            <w:r>
                              <w:rPr>
                                <w:rFonts w:eastAsia="Meiryo UI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E8404E">
                              <w:rPr>
                                <w:rFonts w:eastAsia="Meiryo UI" w:hint="eastAsia"/>
                                <w:sz w:val="30"/>
                                <w:szCs w:val="30"/>
                              </w:rPr>
                              <w:t>県民の森</w:t>
                            </w:r>
                          </w:p>
                          <w:p w14:paraId="6F4D2307" w14:textId="77777777" w:rsidR="00F01422" w:rsidRPr="00E8404E" w:rsidRDefault="00F01422" w:rsidP="00F01422">
                            <w:pPr>
                              <w:pStyle w:val="ab"/>
                              <w:spacing w:line="168" w:lineRule="auto"/>
                              <w:jc w:val="left"/>
                              <w:rPr>
                                <w:rFonts w:eastAsia="Meiryo UI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777D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下 1" o:spid="_x0000_s1026" type="#_x0000_t67" alt="タイトル: 矢印 - 説明: 赤紫の装飾的な下向きの矢印。" style="position:absolute;left:0;text-align:left;margin-left:11.4pt;margin-top:-.05pt;width:291.6pt;height:435.0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" adj="19080,0" fillcolor="#090" stroked="f" strokeweight="1.25pt">
                <v:textbox inset=",64.8pt">
                  <w:txbxContent>
                    <w:p w14:paraId="2B12AAAA" w14:textId="77777777" w:rsidR="00F01422" w:rsidRPr="00E8404E" w:rsidRDefault="00F01422" w:rsidP="00F01422">
                      <w:pPr>
                        <w:pStyle w:val="affa"/>
                        <w:spacing w:line="168" w:lineRule="auto"/>
                        <w:rPr>
                          <w:rFonts w:ascii="HGP創英ﾌﾟﾚｾﾞﾝｽEB" w:eastAsia="HGP創英ﾌﾟﾚｾﾞﾝｽEB"/>
                          <w:b/>
                          <w:bCs/>
                          <w:sz w:val="52"/>
                          <w:szCs w:val="48"/>
                        </w:rPr>
                      </w:pPr>
                      <w:r w:rsidRPr="00E8404E">
                        <w:rPr>
                          <w:rFonts w:ascii="HGP創英ﾌﾟﾚｾﾞﾝｽEB" w:eastAsia="HGP創英ﾌﾟﾚｾﾞﾝｽEB" w:hint="eastAsia"/>
                          <w:b/>
                          <w:bCs/>
                          <w:sz w:val="52"/>
                          <w:szCs w:val="48"/>
                        </w:rPr>
                        <w:t>県民の森春まつり</w:t>
                      </w:r>
                    </w:p>
                    <w:p w14:paraId="0629FF6C" w14:textId="77777777" w:rsidR="00F01422" w:rsidRPr="00263274" w:rsidRDefault="00F01422" w:rsidP="00F01422">
                      <w:pPr>
                        <w:jc w:val="center"/>
                        <w:rPr>
                          <w:rFonts w:ascii="Meiryo UI" w:eastAsia="Meiryo UI" w:hAnsi="Meiryo UI"/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 w:rsidRPr="00263274">
                        <w:rPr>
                          <w:rFonts w:ascii="Meiryo UI" w:eastAsia="Meiryo UI" w:hAnsi="Meiryo UI"/>
                          <w:color w:val="FFFFFF" w:themeColor="background1"/>
                          <w:spacing w:val="30"/>
                          <w:sz w:val="28"/>
                          <w:szCs w:val="28"/>
                          <w:lang w:val="ja-JP" w:bidi="ja-JP"/>
                        </w:rPr>
                        <w:t>------------------------------</w:t>
                      </w:r>
                    </w:p>
                    <w:p w14:paraId="1438868A" w14:textId="77777777" w:rsidR="00F01422" w:rsidRDefault="00F01422" w:rsidP="00F01422">
                      <w:pPr>
                        <w:pStyle w:val="a6"/>
                        <w:spacing w:line="192" w:lineRule="auto"/>
                        <w:rPr>
                          <w:rFonts w:eastAsia="Meiryo UI"/>
                        </w:rPr>
                      </w:pPr>
                      <w:r>
                        <w:rPr>
                          <w:rFonts w:eastAsia="Meiryo UI" w:hint="eastAsia"/>
                        </w:rPr>
                        <w:t>飲食・フリマ</w:t>
                      </w:r>
                    </w:p>
                    <w:p w14:paraId="578E075E" w14:textId="77777777" w:rsidR="00F01422" w:rsidRPr="00263274" w:rsidRDefault="00F01422" w:rsidP="00F01422">
                      <w:pPr>
                        <w:pStyle w:val="a6"/>
                        <w:spacing w:line="192" w:lineRule="auto"/>
                        <w:rPr>
                          <w:rFonts w:eastAsia="Meiryo UI"/>
                        </w:rPr>
                      </w:pPr>
                      <w:r>
                        <w:rPr>
                          <w:rFonts w:eastAsia="Meiryo UI" w:hint="eastAsia"/>
                        </w:rPr>
                        <w:t>出店者募集</w:t>
                      </w:r>
                    </w:p>
                    <w:p w14:paraId="7EBD7391" w14:textId="77777777" w:rsidR="00F01422" w:rsidRPr="00263274" w:rsidRDefault="00F01422" w:rsidP="00F01422">
                      <w:pPr>
                        <w:jc w:val="center"/>
                        <w:rPr>
                          <w:rFonts w:ascii="Meiryo UI" w:eastAsia="Meiryo UI" w:hAnsi="Meiryo UI" w:cs="Times New Roman"/>
                          <w:b/>
                          <w:caps/>
                          <w:color w:val="FFFFFF" w:themeColor="background1"/>
                          <w:sz w:val="4"/>
                          <w:szCs w:val="64"/>
                        </w:rPr>
                      </w:pPr>
                    </w:p>
                    <w:p w14:paraId="45077A63" w14:textId="77777777" w:rsidR="00F01422" w:rsidRPr="00263274" w:rsidRDefault="00F01422" w:rsidP="00F01422">
                      <w:pPr>
                        <w:jc w:val="center"/>
                        <w:rPr>
                          <w:rFonts w:ascii="Meiryo UI" w:eastAsia="Meiryo UI" w:hAnsi="Meiryo UI"/>
                          <w:caps/>
                          <w:color w:val="FFFFFF" w:themeColor="background1"/>
                          <w:spacing w:val="30"/>
                          <w:sz w:val="28"/>
                          <w:lang w:eastAsia="zh-CN"/>
                        </w:rPr>
                      </w:pPr>
                      <w:r w:rsidRPr="00263274">
                        <w:rPr>
                          <w:rFonts w:ascii="Meiryo UI" w:eastAsia="Meiryo UI" w:hAnsi="Meiryo UI"/>
                          <w:color w:val="FFFFFF" w:themeColor="background1"/>
                          <w:spacing w:val="30"/>
                          <w:sz w:val="28"/>
                          <w:szCs w:val="28"/>
                          <w:lang w:eastAsia="zh-CN" w:bidi="ja-JP"/>
                        </w:rPr>
                        <w:t>------------------------------</w:t>
                      </w:r>
                    </w:p>
                    <w:p w14:paraId="4AEEF36B" w14:textId="77777777" w:rsidR="00F01422" w:rsidRPr="00E8404E" w:rsidRDefault="00F01422" w:rsidP="00F01422">
                      <w:pPr>
                        <w:pStyle w:val="a8"/>
                        <w:spacing w:line="168" w:lineRule="auto"/>
                        <w:jc w:val="left"/>
                        <w:rPr>
                          <w:rFonts w:eastAsia="Meiryo UI"/>
                          <w:sz w:val="30"/>
                          <w:szCs w:val="30"/>
                          <w:lang w:eastAsia="zh-CN"/>
                        </w:rPr>
                      </w:pPr>
                      <w:r w:rsidRPr="00E8404E">
                        <w:rPr>
                          <w:rFonts w:eastAsia="Meiryo UI" w:hint="eastAsia"/>
                          <w:spacing w:val="100"/>
                          <w:sz w:val="30"/>
                          <w:szCs w:val="30"/>
                          <w:fitText w:val="1500" w:id="-616411390"/>
                        </w:rPr>
                        <w:t>開催日</w:t>
                      </w:r>
                      <w:r w:rsidRPr="00E8404E">
                        <w:rPr>
                          <w:rFonts w:eastAsia="Meiryo UI" w:hint="eastAsia"/>
                          <w:sz w:val="30"/>
                          <w:szCs w:val="30"/>
                          <w:fitText w:val="1500" w:id="-616411390"/>
                        </w:rPr>
                        <w:t>：</w:t>
                      </w:r>
                      <w:r w:rsidRPr="00E8404E">
                        <w:rPr>
                          <w:rFonts w:eastAsia="Meiryo UI" w:hint="eastAsia"/>
                          <w:sz w:val="30"/>
                          <w:szCs w:val="30"/>
                        </w:rPr>
                        <w:t>令和８年５月30日（土）</w:t>
                      </w:r>
                    </w:p>
                    <w:p w14:paraId="4BFD2657" w14:textId="77777777" w:rsidR="00F01422" w:rsidRDefault="00F01422" w:rsidP="00F01422">
                      <w:pPr>
                        <w:pStyle w:val="aa"/>
                        <w:spacing w:line="168" w:lineRule="auto"/>
                        <w:jc w:val="left"/>
                        <w:rPr>
                          <w:rFonts w:eastAsia="Meiryo UI"/>
                          <w:sz w:val="30"/>
                          <w:szCs w:val="30"/>
                        </w:rPr>
                      </w:pPr>
                      <w:r w:rsidRPr="00E8404E">
                        <w:rPr>
                          <w:rFonts w:eastAsia="Meiryo UI" w:hint="eastAsia"/>
                          <w:sz w:val="30"/>
                          <w:szCs w:val="30"/>
                          <w:fitText w:val="1500" w:id="-616411391"/>
                        </w:rPr>
                        <w:t>開催時間：</w:t>
                      </w:r>
                      <w:r w:rsidRPr="00E8404E">
                        <w:rPr>
                          <w:rFonts w:eastAsia="Meiryo UI" w:hint="eastAsia"/>
                          <w:sz w:val="30"/>
                          <w:szCs w:val="30"/>
                        </w:rPr>
                        <w:t>10：00～15：00</w:t>
                      </w:r>
                    </w:p>
                    <w:p w14:paraId="49B4A29C" w14:textId="77777777" w:rsidR="00F01422" w:rsidRPr="00E8404E" w:rsidRDefault="00F01422" w:rsidP="00F01422">
                      <w:pPr>
                        <w:pStyle w:val="aa"/>
                        <w:spacing w:line="168" w:lineRule="auto"/>
                        <w:jc w:val="left"/>
                        <w:rPr>
                          <w:rFonts w:eastAsia="Meiryo UI"/>
                          <w:sz w:val="30"/>
                          <w:szCs w:val="30"/>
                        </w:rPr>
                      </w:pPr>
                      <w:r>
                        <w:rPr>
                          <w:rFonts w:eastAsia="Meiryo UI" w:hint="eastAsia"/>
                          <w:sz w:val="30"/>
                          <w:szCs w:val="30"/>
                        </w:rPr>
                        <w:t>開催場所：岩手県　県民の森</w:t>
                      </w:r>
                    </w:p>
                    <w:p w14:paraId="31CF0DB2" w14:textId="77777777" w:rsidR="00F01422" w:rsidRDefault="00F01422" w:rsidP="00F01422">
                      <w:pPr>
                        <w:pStyle w:val="ab"/>
                        <w:spacing w:line="168" w:lineRule="auto"/>
                        <w:jc w:val="left"/>
                        <w:rPr>
                          <w:rFonts w:eastAsia="Meiryo UI"/>
                          <w:sz w:val="30"/>
                          <w:szCs w:val="30"/>
                        </w:rPr>
                      </w:pPr>
                      <w:r w:rsidRPr="00E8404E">
                        <w:rPr>
                          <w:rFonts w:eastAsia="Meiryo UI" w:hint="eastAsia"/>
                          <w:sz w:val="30"/>
                          <w:szCs w:val="30"/>
                          <w:fitText w:val="1500" w:id="-616411392"/>
                        </w:rPr>
                        <w:t>開催場所：</w:t>
                      </w:r>
                      <w:r w:rsidRPr="00E8404E">
                        <w:rPr>
                          <w:rFonts w:eastAsia="Meiryo UI" w:hint="eastAsia"/>
                          <w:sz w:val="30"/>
                          <w:szCs w:val="30"/>
                        </w:rPr>
                        <w:t>岩手県</w:t>
                      </w:r>
                      <w:r>
                        <w:rPr>
                          <w:rFonts w:eastAsia="Meiryo UI" w:hint="eastAsia"/>
                          <w:sz w:val="30"/>
                          <w:szCs w:val="30"/>
                        </w:rPr>
                        <w:t xml:space="preserve"> </w:t>
                      </w:r>
                      <w:r w:rsidRPr="00E8404E">
                        <w:rPr>
                          <w:rFonts w:eastAsia="Meiryo UI" w:hint="eastAsia"/>
                          <w:sz w:val="30"/>
                          <w:szCs w:val="30"/>
                        </w:rPr>
                        <w:t>県民の森</w:t>
                      </w:r>
                    </w:p>
                    <w:p w14:paraId="6F4D2307" w14:textId="77777777" w:rsidR="00F01422" w:rsidRPr="00E8404E" w:rsidRDefault="00F01422" w:rsidP="00F01422">
                      <w:pPr>
                        <w:pStyle w:val="ab"/>
                        <w:spacing w:line="168" w:lineRule="auto"/>
                        <w:jc w:val="left"/>
                        <w:rPr>
                          <w:rFonts w:eastAsia="Meiryo UI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0EAD36" w14:textId="77777777" w:rsidR="00F01422" w:rsidRDefault="00F01422">
      <w:pPr>
        <w:rPr>
          <w:rFonts w:ascii="Meiryo UI" w:eastAsia="Meiryo UI" w:hAnsi="Meiryo UI"/>
        </w:rPr>
      </w:pPr>
    </w:p>
    <w:p w14:paraId="09E397F8" w14:textId="77777777" w:rsidR="00F01422" w:rsidRDefault="00F01422">
      <w:pPr>
        <w:rPr>
          <w:rFonts w:ascii="Meiryo UI" w:eastAsia="Meiryo UI" w:hAnsi="Meiryo UI"/>
        </w:rPr>
      </w:pPr>
    </w:p>
    <w:p w14:paraId="55B650A9" w14:textId="77777777" w:rsidR="00F01422" w:rsidRDefault="00F01422">
      <w:pPr>
        <w:rPr>
          <w:rFonts w:ascii="Meiryo UI" w:eastAsia="Meiryo UI" w:hAnsi="Meiryo UI"/>
        </w:rPr>
      </w:pPr>
    </w:p>
    <w:p w14:paraId="376F7D20" w14:textId="77777777" w:rsidR="00F01422" w:rsidRDefault="00F01422">
      <w:pPr>
        <w:rPr>
          <w:rFonts w:ascii="Meiryo UI" w:eastAsia="Meiryo UI" w:hAnsi="Meiryo UI"/>
        </w:rPr>
      </w:pPr>
    </w:p>
    <w:p w14:paraId="27030679" w14:textId="77777777" w:rsidR="00F01422" w:rsidRDefault="00F01422">
      <w:pPr>
        <w:rPr>
          <w:rFonts w:ascii="Meiryo UI" w:eastAsia="Meiryo UI" w:hAnsi="Meiryo UI"/>
        </w:rPr>
      </w:pPr>
    </w:p>
    <w:p w14:paraId="65204CEB" w14:textId="77777777" w:rsidR="00F01422" w:rsidRDefault="00F01422">
      <w:pPr>
        <w:rPr>
          <w:rFonts w:ascii="Meiryo UI" w:eastAsia="Meiryo UI" w:hAnsi="Meiryo UI"/>
        </w:rPr>
      </w:pPr>
    </w:p>
    <w:p w14:paraId="12FB6619" w14:textId="77777777" w:rsidR="00F01422" w:rsidRDefault="00F01422">
      <w:pPr>
        <w:rPr>
          <w:rFonts w:ascii="Meiryo UI" w:eastAsia="Meiryo UI" w:hAnsi="Meiryo UI"/>
        </w:rPr>
      </w:pPr>
    </w:p>
    <w:p w14:paraId="000019DD" w14:textId="77777777" w:rsidR="00F01422" w:rsidRDefault="00F01422">
      <w:pPr>
        <w:rPr>
          <w:rFonts w:ascii="Meiryo UI" w:eastAsia="Meiryo UI" w:hAnsi="Meiryo UI"/>
        </w:rPr>
      </w:pPr>
    </w:p>
    <w:p w14:paraId="7F2FF199" w14:textId="77777777" w:rsidR="00F01422" w:rsidRDefault="00F01422">
      <w:pPr>
        <w:rPr>
          <w:rFonts w:ascii="Meiryo UI" w:eastAsia="Meiryo UI" w:hAnsi="Meiryo UI"/>
        </w:rPr>
      </w:pPr>
    </w:p>
    <w:p w14:paraId="5E0B3659" w14:textId="455F7364" w:rsidR="00F01422" w:rsidRDefault="00F01422">
      <w:pPr>
        <w:rPr>
          <w:rFonts w:ascii="Meiryo UI" w:eastAsia="Meiryo UI" w:hAnsi="Meiryo UI"/>
        </w:rPr>
      </w:pPr>
    </w:p>
    <w:p w14:paraId="6936C2FA" w14:textId="77777777" w:rsidR="00F01422" w:rsidRDefault="00F01422">
      <w:pPr>
        <w:rPr>
          <w:rFonts w:ascii="Meiryo UI" w:eastAsia="Meiryo UI" w:hAnsi="Meiryo UI"/>
        </w:rPr>
      </w:pPr>
    </w:p>
    <w:p w14:paraId="3E4E66FE" w14:textId="77777777" w:rsidR="00F01422" w:rsidRDefault="00F01422">
      <w:pPr>
        <w:rPr>
          <w:rFonts w:ascii="Meiryo UI" w:eastAsia="Meiryo UI" w:hAnsi="Meiryo UI"/>
        </w:rPr>
      </w:pPr>
    </w:p>
    <w:p w14:paraId="742DAAED" w14:textId="77777777" w:rsidR="00F01422" w:rsidRPr="00263274" w:rsidRDefault="00F01422">
      <w:pPr>
        <w:rPr>
          <w:rFonts w:ascii="Meiryo UI" w:eastAsia="Meiryo UI" w:hAnsi="Meiryo UI" w:hint="eastAsia"/>
        </w:rPr>
      </w:pPr>
    </w:p>
    <w:tbl>
      <w:tblPr>
        <w:tblW w:w="10154" w:type="dxa"/>
        <w:jc w:val="center"/>
        <w:shd w:val="clear" w:color="auto" w:fill="FFFFFF" w:themeFill="background1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5529"/>
        <w:gridCol w:w="4625"/>
      </w:tblGrid>
      <w:tr w:rsidR="00B617C9" w:rsidRPr="00263274" w14:paraId="5D513C77" w14:textId="77777777" w:rsidTr="00F01422">
        <w:trPr>
          <w:trHeight w:val="4332"/>
          <w:jc w:val="center"/>
        </w:trPr>
        <w:tc>
          <w:tcPr>
            <w:tcW w:w="5529" w:type="dxa"/>
            <w:shd w:val="clear" w:color="auto" w:fill="FFFFFF" w:themeFill="background1"/>
          </w:tcPr>
          <w:p w14:paraId="03221199" w14:textId="503B3C4C" w:rsidR="00B617C9" w:rsidRPr="00143FA1" w:rsidRDefault="00E8404E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  <w:b/>
                <w:bCs/>
              </w:rPr>
            </w:pPr>
            <w:r w:rsidRPr="00143FA1">
              <w:rPr>
                <w:rFonts w:ascii="Meiryo UI" w:eastAsia="Meiryo UI" w:hAnsi="Meiryo UI" w:hint="eastAsia"/>
                <w:b/>
                <w:bCs/>
              </w:rPr>
              <w:t>【共通要項】</w:t>
            </w:r>
          </w:p>
          <w:p w14:paraId="0BBD2326" w14:textId="77777777" w:rsidR="00CB4545" w:rsidRPr="00143FA1" w:rsidRDefault="00CB4545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  <w:b/>
                <w:bCs/>
              </w:rPr>
            </w:pPr>
            <w:r w:rsidRPr="00143FA1">
              <w:rPr>
                <w:rFonts w:ascii="Meiryo UI" w:eastAsia="Meiryo UI" w:hAnsi="Meiryo UI" w:hint="eastAsia"/>
                <w:b/>
                <w:bCs/>
              </w:rPr>
              <w:t>・搬入時間：8時00分～９時30分</w:t>
            </w:r>
          </w:p>
          <w:p w14:paraId="157B331F" w14:textId="3264DFBD" w:rsidR="00730342" w:rsidRPr="00143FA1" w:rsidRDefault="0082082A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  <w:b/>
                <w:bCs/>
              </w:rPr>
            </w:pPr>
            <w:r w:rsidRPr="00143FA1">
              <w:rPr>
                <w:rFonts w:ascii="Meiryo UI" w:eastAsia="Meiryo UI" w:hAnsi="Meiryo UI" w:hint="eastAsia"/>
                <w:b/>
                <w:bCs/>
              </w:rPr>
              <w:t>※スタッフが当日、順次案内します。</w:t>
            </w:r>
          </w:p>
          <w:p w14:paraId="6DE6702A" w14:textId="2C265129" w:rsidR="00CB4545" w:rsidRPr="00143FA1" w:rsidRDefault="00CB4545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  <w:b/>
                <w:bCs/>
              </w:rPr>
            </w:pPr>
            <w:r w:rsidRPr="00143FA1">
              <w:rPr>
                <w:rFonts w:ascii="Meiryo UI" w:eastAsia="Meiryo UI" w:hAnsi="Meiryo UI" w:hint="eastAsia"/>
                <w:b/>
                <w:bCs/>
              </w:rPr>
              <w:t>・搬出時間：15</w:t>
            </w:r>
            <w:r w:rsidR="008C34D3">
              <w:rPr>
                <w:rFonts w:ascii="Meiryo UI" w:eastAsia="Meiryo UI" w:hAnsi="Meiryo UI" w:hint="eastAsia"/>
                <w:b/>
                <w:bCs/>
              </w:rPr>
              <w:t>時</w:t>
            </w:r>
            <w:r w:rsidRPr="00143FA1">
              <w:rPr>
                <w:rFonts w:ascii="Meiryo UI" w:eastAsia="Meiryo UI" w:hAnsi="Meiryo UI" w:hint="eastAsia"/>
                <w:b/>
                <w:bCs/>
              </w:rPr>
              <w:t>00分～17時00分</w:t>
            </w:r>
          </w:p>
          <w:p w14:paraId="22327C45" w14:textId="77777777" w:rsidR="00CB4545" w:rsidRPr="00143FA1" w:rsidRDefault="00CB4545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  <w:b/>
                <w:bCs/>
              </w:rPr>
            </w:pPr>
            <w:r w:rsidRPr="00143FA1">
              <w:rPr>
                <w:rFonts w:ascii="Meiryo UI" w:eastAsia="Meiryo UI" w:hAnsi="Meiryo UI" w:hint="eastAsia"/>
                <w:b/>
                <w:bCs/>
              </w:rPr>
              <w:t>・申込</w:t>
            </w:r>
            <w:proofErr w:type="gramStart"/>
            <w:r w:rsidRPr="00143FA1">
              <w:rPr>
                <w:rFonts w:ascii="Meiryo UI" w:eastAsia="Meiryo UI" w:hAnsi="Meiryo UI" w:hint="eastAsia"/>
                <w:b/>
                <w:bCs/>
              </w:rPr>
              <w:t>締切</w:t>
            </w:r>
            <w:proofErr w:type="gramEnd"/>
            <w:r w:rsidRPr="00143FA1">
              <w:rPr>
                <w:rFonts w:ascii="Meiryo UI" w:eastAsia="Meiryo UI" w:hAnsi="Meiryo UI" w:hint="eastAsia"/>
                <w:b/>
                <w:bCs/>
              </w:rPr>
              <w:t>：令和８年５月</w:t>
            </w:r>
            <w:r w:rsidR="0082082A" w:rsidRPr="00143FA1">
              <w:rPr>
                <w:rFonts w:ascii="Meiryo UI" w:eastAsia="Meiryo UI" w:hAnsi="Meiryo UI" w:hint="eastAsia"/>
                <w:b/>
                <w:bCs/>
              </w:rPr>
              <w:t>7日（木）</w:t>
            </w:r>
          </w:p>
          <w:p w14:paraId="6306B815" w14:textId="77777777" w:rsidR="0082082A" w:rsidRPr="00143FA1" w:rsidRDefault="00420E0E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  <w:b/>
                <w:bCs/>
              </w:rPr>
            </w:pPr>
            <w:r w:rsidRPr="00143FA1">
              <w:rPr>
                <w:rFonts w:ascii="Meiryo UI" w:eastAsia="Meiryo UI" w:hAnsi="Meiryo UI" w:hint="eastAsia"/>
                <w:b/>
                <w:bCs/>
              </w:rPr>
              <w:t>・申込方法：ＦＡＸ・メール・郵送</w:t>
            </w:r>
          </w:p>
          <w:p w14:paraId="0EB9A78F" w14:textId="77777777" w:rsidR="00277055" w:rsidRPr="00143FA1" w:rsidRDefault="00277055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  <w:b/>
                <w:bCs/>
              </w:rPr>
            </w:pPr>
            <w:r w:rsidRPr="00143FA1">
              <w:rPr>
                <w:rFonts w:ascii="Meiryo UI" w:eastAsia="Meiryo UI" w:hAnsi="Meiryo UI" w:hint="eastAsia"/>
                <w:b/>
                <w:bCs/>
              </w:rPr>
              <w:t>・申込書：裏面</w:t>
            </w:r>
          </w:p>
          <w:p w14:paraId="6C001CBB" w14:textId="455AA4A8" w:rsidR="00DE794D" w:rsidRPr="00143FA1" w:rsidRDefault="00DE794D" w:rsidP="00143FA1">
            <w:pPr>
              <w:spacing w:after="0" w:line="276" w:lineRule="auto"/>
              <w:ind w:left="0" w:right="102"/>
              <w:jc w:val="both"/>
              <w:rPr>
                <w:rFonts w:ascii="Meiryo UI" w:eastAsia="Meiryo UI" w:hAnsi="Meiryo UI"/>
              </w:rPr>
            </w:pPr>
            <w:r w:rsidRPr="00143FA1">
              <w:rPr>
                <w:rFonts w:ascii="Meiryo UI" w:eastAsia="Meiryo UI" w:hAnsi="Meiryo UI" w:hint="eastAsia"/>
              </w:rPr>
              <w:t>※申込書到着後、県民の森スタッフから連絡致します。</w:t>
            </w:r>
          </w:p>
        </w:tc>
        <w:tc>
          <w:tcPr>
            <w:tcW w:w="4625" w:type="dxa"/>
            <w:shd w:val="clear" w:color="auto" w:fill="FFFFFF" w:themeFill="background1"/>
          </w:tcPr>
          <w:p w14:paraId="5B5B2A91" w14:textId="1BA8C0EB" w:rsidR="00B617C9" w:rsidRPr="00C05FB3" w:rsidRDefault="00621E9D" w:rsidP="00C05FB3">
            <w:pPr>
              <w:pStyle w:val="ac"/>
              <w:spacing w:before="240" w:line="200" w:lineRule="exact"/>
              <w:ind w:left="0" w:right="102"/>
              <w:jc w:val="both"/>
              <w:rPr>
                <w:rFonts w:eastAsia="Meiryo UI"/>
                <w:sz w:val="24"/>
                <w:szCs w:val="22"/>
                <w:lang w:val="ja-JP" w:bidi="ja-JP"/>
              </w:rPr>
            </w:pPr>
            <w:r>
              <w:rPr>
                <w:rFonts w:eastAsia="Meiryo UI" w:hint="eastAsia"/>
                <w:sz w:val="24"/>
                <w:szCs w:val="22"/>
                <w:lang w:val="ja-JP" w:bidi="ja-JP"/>
              </w:rPr>
              <w:t>◆</w:t>
            </w:r>
            <w:r w:rsidR="00E8404E" w:rsidRPr="00C05FB3">
              <w:rPr>
                <w:rFonts w:eastAsia="Meiryo UI" w:hint="eastAsia"/>
                <w:sz w:val="24"/>
                <w:szCs w:val="22"/>
                <w:lang w:val="ja-JP" w:bidi="ja-JP"/>
              </w:rPr>
              <w:t>飲食店</w:t>
            </w:r>
            <w:r w:rsidR="006E6436" w:rsidRPr="00C05FB3">
              <w:rPr>
                <w:rFonts w:eastAsia="Meiryo UI" w:hint="eastAsia"/>
                <w:sz w:val="24"/>
                <w:szCs w:val="22"/>
                <w:lang w:val="ja-JP" w:bidi="ja-JP"/>
              </w:rPr>
              <w:t>出店</w:t>
            </w:r>
            <w:r w:rsidR="00314510" w:rsidRPr="00C05FB3">
              <w:rPr>
                <w:rFonts w:eastAsia="Meiryo UI" w:hint="eastAsia"/>
                <w:sz w:val="24"/>
                <w:szCs w:val="22"/>
                <w:lang w:val="ja-JP" w:bidi="ja-JP"/>
              </w:rPr>
              <w:t>（キッチンカー・テント出店）</w:t>
            </w:r>
          </w:p>
          <w:p w14:paraId="0640E0C8" w14:textId="384883A4" w:rsidR="00314510" w:rsidRPr="00420E0E" w:rsidRDefault="00314510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 w:rsidRPr="00136B84">
              <w:rPr>
                <w:rFonts w:eastAsia="Meiryo UI" w:hint="eastAsia"/>
                <w:spacing w:val="12"/>
                <w:fitText w:val="1320" w:id="-616359679"/>
                <w:lang w:val="ja-JP" w:bidi="ja-JP"/>
              </w:rPr>
              <w:t>出</w:t>
            </w:r>
            <w:r w:rsidR="00136B84" w:rsidRPr="00136B84">
              <w:rPr>
                <w:rFonts w:eastAsia="Meiryo UI" w:hint="eastAsia"/>
                <w:spacing w:val="12"/>
                <w:fitText w:val="1320" w:id="-616359679"/>
                <w:lang w:val="ja-JP" w:bidi="ja-JP"/>
              </w:rPr>
              <w:t xml:space="preserve">　</w:t>
            </w:r>
            <w:r w:rsidRPr="00136B84">
              <w:rPr>
                <w:rFonts w:eastAsia="Meiryo UI" w:hint="eastAsia"/>
                <w:spacing w:val="12"/>
                <w:fitText w:val="1320" w:id="-616359679"/>
                <w:lang w:val="ja-JP" w:bidi="ja-JP"/>
              </w:rPr>
              <w:t>店</w:t>
            </w:r>
            <w:r w:rsidR="00136B84" w:rsidRPr="00136B84">
              <w:rPr>
                <w:rFonts w:eastAsia="Meiryo UI" w:hint="eastAsia"/>
                <w:spacing w:val="12"/>
                <w:fitText w:val="1320" w:id="-616359679"/>
                <w:lang w:val="ja-JP" w:bidi="ja-JP"/>
              </w:rPr>
              <w:t xml:space="preserve">　</w:t>
            </w:r>
            <w:r w:rsidRPr="00136B84">
              <w:rPr>
                <w:rFonts w:eastAsia="Meiryo UI" w:hint="eastAsia"/>
                <w:spacing w:val="12"/>
                <w:fitText w:val="1320" w:id="-616359679"/>
                <w:lang w:val="ja-JP" w:bidi="ja-JP"/>
              </w:rPr>
              <w:t>料</w:t>
            </w:r>
            <w:r w:rsidR="00136B84" w:rsidRPr="00136B84">
              <w:rPr>
                <w:rFonts w:eastAsia="Meiryo UI" w:hint="eastAsia"/>
                <w:spacing w:val="12"/>
                <w:fitText w:val="1320" w:id="-616359679"/>
                <w:lang w:val="ja-JP" w:bidi="ja-JP"/>
              </w:rPr>
              <w:t xml:space="preserve"> </w:t>
            </w:r>
            <w:r w:rsidRPr="00136B84">
              <w:rPr>
                <w:rFonts w:eastAsia="Meiryo UI" w:hint="eastAsia"/>
                <w:spacing w:val="3"/>
                <w:fitText w:val="1320" w:id="-616359679"/>
                <w:lang w:val="ja-JP" w:bidi="ja-JP"/>
              </w:rPr>
              <w:t>：</w:t>
            </w:r>
            <w:r w:rsidRPr="00420E0E">
              <w:rPr>
                <w:rFonts w:eastAsia="Meiryo UI" w:hint="eastAsia"/>
                <w:lang w:val="ja-JP" w:bidi="ja-JP"/>
              </w:rPr>
              <w:t>無料</w:t>
            </w:r>
          </w:p>
          <w:p w14:paraId="4E7C990F" w14:textId="77777777" w:rsidR="00136B84" w:rsidRPr="00136B84" w:rsidRDefault="006E6436" w:rsidP="00136B84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 w:rsidRPr="000B4776">
              <w:rPr>
                <w:rFonts w:eastAsia="Meiryo UI" w:hint="eastAsia"/>
                <w:spacing w:val="55"/>
                <w:fitText w:val="1320" w:id="-616359423"/>
                <w:lang w:val="ja-JP" w:bidi="ja-JP"/>
              </w:rPr>
              <w:t>必要書類</w:t>
            </w:r>
            <w:r w:rsidRPr="000B4776">
              <w:rPr>
                <w:rFonts w:eastAsia="Meiryo UI" w:hint="eastAsia"/>
                <w:fitText w:val="1320" w:id="-616359423"/>
                <w:lang w:val="ja-JP" w:bidi="ja-JP"/>
              </w:rPr>
              <w:t>：</w:t>
            </w:r>
          </w:p>
          <w:p w14:paraId="68D9B797" w14:textId="6E084644" w:rsidR="00136B84" w:rsidRPr="00420E0E" w:rsidRDefault="006E6436" w:rsidP="00136B84">
            <w:pPr>
              <w:pStyle w:val="ac"/>
              <w:spacing w:after="0" w:line="340" w:lineRule="exact"/>
              <w:ind w:left="0" w:right="102" w:firstLineChars="100" w:firstLine="220"/>
              <w:jc w:val="both"/>
              <w:rPr>
                <w:rFonts w:eastAsia="Meiryo UI"/>
                <w:lang w:val="ja-JP" w:bidi="ja-JP"/>
              </w:rPr>
            </w:pPr>
            <w:r w:rsidRPr="00420E0E">
              <w:rPr>
                <w:rFonts w:eastAsia="Meiryo UI" w:hint="eastAsia"/>
                <w:lang w:val="ja-JP" w:bidi="ja-JP"/>
              </w:rPr>
              <w:t>申込書</w:t>
            </w:r>
            <w:r w:rsidR="00136B84">
              <w:rPr>
                <w:rFonts w:eastAsia="Meiryo UI" w:hint="eastAsia"/>
                <w:lang w:val="ja-JP" w:bidi="ja-JP"/>
              </w:rPr>
              <w:t>（裏）</w:t>
            </w:r>
            <w:r w:rsidRPr="00420E0E">
              <w:rPr>
                <w:rFonts w:eastAsia="Meiryo UI" w:hint="eastAsia"/>
                <w:lang w:val="ja-JP" w:bidi="ja-JP"/>
              </w:rPr>
              <w:t>営業許可書（写）</w:t>
            </w:r>
            <w:r w:rsidR="00136B84">
              <w:rPr>
                <w:rFonts w:eastAsia="Meiryo UI" w:hint="eastAsia"/>
                <w:lang w:val="ja-JP" w:bidi="ja-JP"/>
              </w:rPr>
              <w:t>・消防書類</w:t>
            </w:r>
          </w:p>
          <w:p w14:paraId="7C758BB5" w14:textId="0781C63A" w:rsidR="00314510" w:rsidRPr="00420E0E" w:rsidRDefault="00314510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 w:rsidRPr="00420E0E">
              <w:rPr>
                <w:rFonts w:eastAsia="Meiryo UI" w:hint="eastAsia"/>
                <w:lang w:val="ja-JP" w:bidi="ja-JP"/>
              </w:rPr>
              <w:t>※キッチンカー・テントサイズを必ず明記すること</w:t>
            </w:r>
          </w:p>
          <w:p w14:paraId="0FCE38B3" w14:textId="57CC3BA1" w:rsidR="00CB4545" w:rsidRDefault="00CB4545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 w:rsidRPr="00420E0E">
              <w:rPr>
                <w:rFonts w:eastAsia="Meiryo UI" w:hint="eastAsia"/>
                <w:lang w:val="ja-JP" w:bidi="ja-JP"/>
              </w:rPr>
              <w:t>※出店内容が</w:t>
            </w:r>
            <w:r w:rsidR="008C34D3">
              <w:rPr>
                <w:rFonts w:eastAsia="Meiryo UI" w:hint="eastAsia"/>
                <w:lang w:val="ja-JP" w:bidi="ja-JP"/>
              </w:rPr>
              <w:t>重複する</w:t>
            </w:r>
            <w:r w:rsidR="00143FA1">
              <w:rPr>
                <w:rFonts w:eastAsia="Meiryo UI" w:hint="eastAsia"/>
                <w:lang w:val="ja-JP" w:bidi="ja-JP"/>
              </w:rPr>
              <w:t>場合</w:t>
            </w:r>
            <w:r w:rsidRPr="00420E0E">
              <w:rPr>
                <w:rFonts w:eastAsia="Meiryo UI" w:hint="eastAsia"/>
                <w:lang w:val="ja-JP" w:bidi="ja-JP"/>
              </w:rPr>
              <w:t>は先着順とします。</w:t>
            </w:r>
          </w:p>
          <w:p w14:paraId="1F468B14" w14:textId="736467FF" w:rsidR="00420E0E" w:rsidRPr="00420E0E" w:rsidRDefault="00420E0E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>
              <w:rPr>
                <w:rFonts w:eastAsia="Meiryo UI" w:hint="eastAsia"/>
                <w:lang w:val="ja-JP" w:bidi="ja-JP"/>
              </w:rPr>
              <w:t>※外の水道で調理器を洗うのはご遠慮ください</w:t>
            </w:r>
          </w:p>
          <w:p w14:paraId="2D85ADA8" w14:textId="189E5A44" w:rsidR="006E6436" w:rsidRPr="00420E0E" w:rsidRDefault="00CB4545" w:rsidP="00420E0E">
            <w:pPr>
              <w:pStyle w:val="ac"/>
              <w:spacing w:after="0" w:line="340" w:lineRule="exact"/>
              <w:ind w:left="0"/>
              <w:jc w:val="both"/>
              <w:rPr>
                <w:rFonts w:eastAsia="Meiryo UI"/>
                <w:lang w:val="ja-JP" w:bidi="ja-JP"/>
              </w:rPr>
            </w:pPr>
            <w:r w:rsidRPr="00420E0E">
              <w:rPr>
                <w:rFonts w:eastAsia="Meiryo UI"/>
                <w:noProof/>
                <w:lang w:val="ja-JP" w:bidi="ja-JP"/>
              </w:rPr>
              <mc:AlternateContent>
                <mc:Choice Requires="wps">
                  <w:drawing>
                    <wp:inline distT="0" distB="0" distL="0" distR="0" wp14:anchorId="4F93FA40" wp14:editId="449073F2">
                      <wp:extent cx="2025015" cy="21590"/>
                      <wp:effectExtent l="19050" t="19050" r="13335" b="35560"/>
                      <wp:docPr id="3" name="直線​​コネクタ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25015" cy="2159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F123334" id="直線​​コネクタ 3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59.4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" strokecolor="#a50021 [3204]" strokeweight="2.25pt">
                      <w10:wrap anchorx="page" anchory="page"/>
                      <w10:anchorlock/>
                    </v:line>
                  </w:pict>
                </mc:Fallback>
              </mc:AlternateContent>
            </w:r>
          </w:p>
          <w:p w14:paraId="59637745" w14:textId="1FBDE42C" w:rsidR="006E6436" w:rsidRPr="00420E0E" w:rsidRDefault="00621E9D" w:rsidP="00C05FB3">
            <w:pPr>
              <w:pStyle w:val="ac"/>
              <w:spacing w:before="240" w:line="20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>
              <w:rPr>
                <w:rFonts w:eastAsia="Meiryo UI" w:hint="eastAsia"/>
                <w:lang w:val="ja-JP" w:bidi="ja-JP"/>
              </w:rPr>
              <w:t>◆</w:t>
            </w:r>
            <w:r w:rsidR="006E6436" w:rsidRPr="00420E0E">
              <w:rPr>
                <w:rFonts w:eastAsia="Meiryo UI" w:hint="eastAsia"/>
                <w:lang w:val="ja-JP" w:bidi="ja-JP"/>
              </w:rPr>
              <w:t>フリーマーケット出店</w:t>
            </w:r>
          </w:p>
          <w:p w14:paraId="57E38A40" w14:textId="4D09C451" w:rsidR="006E6436" w:rsidRPr="00420E0E" w:rsidRDefault="006E6436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eastAsia="zh-CN" w:bidi="ja-JP"/>
              </w:rPr>
            </w:pPr>
            <w:r w:rsidRPr="00420E0E">
              <w:rPr>
                <w:rFonts w:eastAsia="Meiryo UI" w:hint="eastAsia"/>
                <w:lang w:val="ja-JP" w:eastAsia="zh-CN" w:bidi="ja-JP"/>
              </w:rPr>
              <w:t>出店料：500円（</w:t>
            </w:r>
            <w:r w:rsidR="00CB4545" w:rsidRPr="00420E0E">
              <w:rPr>
                <w:rFonts w:eastAsia="Meiryo UI" w:hint="eastAsia"/>
                <w:lang w:val="ja-JP" w:eastAsia="zh-CN" w:bidi="ja-JP"/>
              </w:rPr>
              <w:t>1</w:t>
            </w:r>
            <w:r w:rsidRPr="00420E0E">
              <w:rPr>
                <w:rFonts w:eastAsia="Meiryo UI" w:hint="eastAsia"/>
                <w:lang w:val="ja-JP" w:eastAsia="zh-CN" w:bidi="ja-JP"/>
              </w:rPr>
              <w:t>区画3ｍ＊3ｍ）</w:t>
            </w:r>
          </w:p>
          <w:p w14:paraId="34CFAD80" w14:textId="5DB84A9F" w:rsidR="006E6436" w:rsidRPr="00420E0E" w:rsidRDefault="006E6436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 w:rsidRPr="00420E0E">
              <w:rPr>
                <w:rFonts w:eastAsia="Meiryo UI" w:hint="eastAsia"/>
                <w:lang w:val="ja-JP" w:bidi="ja-JP"/>
              </w:rPr>
              <w:t>必要書類：申込書</w:t>
            </w:r>
          </w:p>
          <w:p w14:paraId="3B334654" w14:textId="237C3BBA" w:rsidR="0082082A" w:rsidRPr="00420E0E" w:rsidRDefault="0082082A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 w:rsidRPr="00420E0E">
              <w:rPr>
                <w:rFonts w:eastAsia="Meiryo UI" w:hint="eastAsia"/>
                <w:lang w:val="ja-JP" w:bidi="ja-JP"/>
              </w:rPr>
              <w:t>※</w:t>
            </w:r>
            <w:r w:rsidR="001A3E09">
              <w:rPr>
                <w:rFonts w:eastAsia="Meiryo UI" w:hint="eastAsia"/>
                <w:lang w:val="ja-JP" w:bidi="ja-JP"/>
              </w:rPr>
              <w:t>支払方法：</w:t>
            </w:r>
            <w:r w:rsidR="00DE794D">
              <w:rPr>
                <w:rFonts w:eastAsia="Meiryo UI" w:hint="eastAsia"/>
                <w:lang w:val="ja-JP" w:bidi="ja-JP"/>
              </w:rPr>
              <w:t>申込書郵送後、出店確定後に</w:t>
            </w:r>
            <w:r w:rsidR="00277055">
              <w:rPr>
                <w:rFonts w:eastAsia="Meiryo UI" w:hint="eastAsia"/>
                <w:lang w:val="ja-JP" w:bidi="ja-JP"/>
              </w:rPr>
              <w:t>現金書留又は窓口</w:t>
            </w:r>
            <w:r w:rsidR="00DE794D">
              <w:rPr>
                <w:rFonts w:eastAsia="Meiryo UI" w:hint="eastAsia"/>
                <w:lang w:val="ja-JP" w:bidi="ja-JP"/>
              </w:rPr>
              <w:t>にてお支払い下さい。</w:t>
            </w:r>
          </w:p>
          <w:p w14:paraId="6DF7FA7B" w14:textId="55247AEB" w:rsidR="0082082A" w:rsidRPr="00263274" w:rsidRDefault="0082082A" w:rsidP="00420E0E">
            <w:pPr>
              <w:pStyle w:val="ac"/>
              <w:spacing w:after="0" w:line="340" w:lineRule="exact"/>
              <w:ind w:left="0" w:right="102"/>
              <w:jc w:val="both"/>
              <w:rPr>
                <w:rFonts w:eastAsia="Meiryo UI"/>
                <w:lang w:val="ja-JP" w:bidi="ja-JP"/>
              </w:rPr>
            </w:pPr>
            <w:r w:rsidRPr="00420E0E">
              <w:rPr>
                <w:rFonts w:eastAsia="Meiryo UI" w:hint="eastAsia"/>
                <w:lang w:val="ja-JP" w:bidi="ja-JP"/>
              </w:rPr>
              <w:t>※支払後のキャンセルは返金致しません</w:t>
            </w:r>
          </w:p>
        </w:tc>
      </w:tr>
      <w:tr w:rsidR="00CB4545" w:rsidRPr="00263274" w14:paraId="105E9114" w14:textId="77777777" w:rsidTr="00F01422">
        <w:trPr>
          <w:trHeight w:val="1703"/>
          <w:jc w:val="center"/>
        </w:trPr>
        <w:tc>
          <w:tcPr>
            <w:tcW w:w="10154" w:type="dxa"/>
            <w:gridSpan w:val="2"/>
            <w:shd w:val="clear" w:color="auto" w:fill="FFFFFF" w:themeFill="background1"/>
          </w:tcPr>
          <w:p w14:paraId="2FE2BB41" w14:textId="416B9E9E" w:rsidR="00CB4545" w:rsidRDefault="00143FA1" w:rsidP="00CB4545">
            <w:pPr>
              <w:pStyle w:val="ac"/>
              <w:spacing w:after="0"/>
              <w:ind w:left="0"/>
              <w:jc w:val="both"/>
              <w:rPr>
                <w:rFonts w:eastAsia="Meiryo UI"/>
                <w:lang w:val="ja-JP" w:bidi="ja-JP"/>
              </w:rPr>
            </w:pPr>
            <w:r>
              <w:rPr>
                <w:rFonts w:eastAsia="Meiryo UI" w:hint="eastAsia"/>
                <w:noProof/>
                <w:lang w:val="ja-JP" w:bidi="ja-JP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1C9F33F" wp14:editId="00166118">
                      <wp:simplePos x="0" y="0"/>
                      <wp:positionH relativeFrom="column">
                        <wp:posOffset>3454400</wp:posOffset>
                      </wp:positionH>
                      <wp:positionV relativeFrom="paragraph">
                        <wp:posOffset>39077</wp:posOffset>
                      </wp:positionV>
                      <wp:extent cx="2883877" cy="993531"/>
                      <wp:effectExtent l="0" t="0" r="0" b="0"/>
                      <wp:wrapNone/>
                      <wp:docPr id="429376610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3877" cy="993531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AD2" id="正方形/長方形 1" o:spid="_x0000_s1026" style="position:absolute;margin-left:272pt;margin-top:3.1pt;width:227.1pt;height:7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AAAyAAAAAWgAAAAoy&#10;MDA0OjA1OjA2IDE2OjA2OjU1ADIwMDQ6MDU6MDYgMTY6MDY6NTUAAAAAAAAAAAYAAAAkAAAACgAA&#10;ALQAAAAKAAAAAQAAAAEAAP/hArB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Xhp&#10;Zj0iaHR0cDovL25zLmFkb2JlLmNvbS9leGlmLzEuMC8iPjxleGlmOkRhdGVUaW1lT3JpZ2luYWw+&#10;MjAwNC0wNS0wNlQxNjowNjo1NS44MDA8L2V4aWY6RGF0ZVRpbWVPcmlnaW5hbD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PD94cGFja2V0IGVuZD0ndyc/Pv/bAEMAAwICAwICAwMDAwQDAwQFCAUFBAQFCgcHBggMCgwM&#10;CwoLCw0OEhANDhEOCwsQFhARExQVFRUMDxcYFhQYEhQVFP/bAEMBAwQEBQQFCQUFCRQNCw0UFBQU&#10;FBQUFBQUFBQUFBQUFBQUFBQUFBQUFBQUFBQUFBQUFBQUFBQUFBQUFBQUFBQUFP/AABEIAZUEb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" stroked="f" strokeweight="1.25pt">
                      <v:fill r:id="rId13" o:title="" recolor="t" rotate="t" type="frame"/>
                    </v:rect>
                  </w:pict>
                </mc:Fallback>
              </mc:AlternateContent>
            </w:r>
            <w:r w:rsidR="0082082A">
              <w:rPr>
                <w:rFonts w:eastAsia="Meiryo UI" w:hint="eastAsia"/>
                <w:lang w:val="ja-JP" w:bidi="ja-JP"/>
              </w:rPr>
              <w:t>問合せ・</w:t>
            </w:r>
            <w:r w:rsidR="00CB4545">
              <w:rPr>
                <w:rFonts w:eastAsia="Meiryo UI" w:hint="eastAsia"/>
                <w:lang w:val="ja-JP" w:bidi="ja-JP"/>
              </w:rPr>
              <w:t xml:space="preserve">申込先 </w:t>
            </w:r>
            <w:r w:rsidR="00C05FB3">
              <w:rPr>
                <w:rFonts w:eastAsia="Meiryo UI" w:hint="eastAsia"/>
                <w:lang w:val="ja-JP" w:bidi="ja-JP"/>
              </w:rPr>
              <w:t>：岩手県 県民の森</w:t>
            </w:r>
          </w:p>
          <w:p w14:paraId="2836748C" w14:textId="77777777" w:rsidR="00CB4545" w:rsidRDefault="00CB4545" w:rsidP="00CB4545">
            <w:pPr>
              <w:pStyle w:val="ac"/>
              <w:spacing w:after="0"/>
              <w:ind w:left="0"/>
              <w:jc w:val="both"/>
              <w:rPr>
                <w:rFonts w:eastAsia="Meiryo UI"/>
                <w:lang w:val="ja-JP" w:bidi="ja-JP"/>
              </w:rPr>
            </w:pPr>
            <w:r>
              <w:rPr>
                <w:rFonts w:eastAsia="Meiryo UI" w:hint="eastAsia"/>
                <w:lang w:val="ja-JP" w:bidi="ja-JP"/>
              </w:rPr>
              <w:t>〒028-7302八幡平市松尾寄木1-515-5</w:t>
            </w:r>
          </w:p>
          <w:p w14:paraId="4AB6E615" w14:textId="0B058BE6" w:rsidR="00CB4545" w:rsidRDefault="00C05FB3" w:rsidP="00C05FB3">
            <w:pPr>
              <w:pStyle w:val="ac"/>
              <w:spacing w:after="0"/>
              <w:ind w:left="0"/>
              <w:jc w:val="both"/>
              <w:rPr>
                <w:rFonts w:eastAsia="Meiryo UI"/>
                <w:lang w:val="ja-JP" w:bidi="ja-JP"/>
              </w:rPr>
            </w:pPr>
            <w:r>
              <w:rPr>
                <w:rFonts w:eastAsia="Meiryo UI" w:hint="eastAsia"/>
                <w:lang w:val="ja-JP" w:bidi="ja-JP"/>
              </w:rPr>
              <w:t xml:space="preserve">TEL：0195-78-2092　　</w:t>
            </w:r>
            <w:r w:rsidR="00CB4545">
              <w:rPr>
                <w:rFonts w:eastAsia="Meiryo UI" w:hint="eastAsia"/>
                <w:lang w:val="ja-JP" w:bidi="ja-JP"/>
              </w:rPr>
              <w:t>FAX：0195-71-1778</w:t>
            </w:r>
          </w:p>
          <w:p w14:paraId="5A87373A" w14:textId="2368CBC8" w:rsidR="00CB4545" w:rsidRDefault="00CB4545" w:rsidP="00CB4545">
            <w:pPr>
              <w:pStyle w:val="ac"/>
              <w:spacing w:after="0"/>
              <w:ind w:left="0"/>
              <w:jc w:val="both"/>
              <w:rPr>
                <w:rFonts w:eastAsia="Meiryo UI"/>
                <w:lang w:val="ja-JP" w:bidi="ja-JP"/>
              </w:rPr>
            </w:pPr>
            <w:r>
              <w:rPr>
                <w:rFonts w:eastAsia="Meiryo UI" w:hint="eastAsia"/>
                <w:lang w:val="ja-JP" w:bidi="ja-JP"/>
              </w:rPr>
              <w:t>メール：forest03@kenminnomori.com</w:t>
            </w:r>
          </w:p>
        </w:tc>
      </w:tr>
    </w:tbl>
    <w:p w14:paraId="472B3AEA" w14:textId="77777777" w:rsidR="00277055" w:rsidRDefault="00277055" w:rsidP="00F12A85">
      <w:pPr>
        <w:pStyle w:val="af6"/>
        <w:spacing w:before="0"/>
        <w:rPr>
          <w:rFonts w:ascii="Meiryo UI" w:eastAsia="Meiryo UI" w:hAnsi="Meiryo UI"/>
          <w:sz w:val="12"/>
        </w:rPr>
      </w:pPr>
    </w:p>
    <w:p w14:paraId="29645EE2" w14:textId="77777777" w:rsidR="00277055" w:rsidRDefault="00277055" w:rsidP="00F12A85">
      <w:pPr>
        <w:pStyle w:val="af6"/>
        <w:spacing w:before="0"/>
        <w:rPr>
          <w:rFonts w:ascii="Meiryo UI" w:eastAsia="Meiryo UI" w:hAnsi="Meiryo UI"/>
          <w:sz w:val="12"/>
        </w:rPr>
      </w:pP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8139"/>
      </w:tblGrid>
      <w:tr w:rsidR="00277055" w:rsidRPr="00277055" w14:paraId="176C0A2D" w14:textId="77777777" w:rsidTr="00277055">
        <w:trPr>
          <w:trHeight w:val="340"/>
          <w:jc w:val="center"/>
        </w:trPr>
        <w:tc>
          <w:tcPr>
            <w:tcW w:w="10261" w:type="dxa"/>
            <w:gridSpan w:val="2"/>
          </w:tcPr>
          <w:p w14:paraId="1CFC5596" w14:textId="14544EE9" w:rsidR="00277055" w:rsidRPr="00277055" w:rsidRDefault="00277055" w:rsidP="00F12A85">
            <w:pPr>
              <w:pStyle w:val="af6"/>
              <w:spacing w:before="0"/>
              <w:ind w:left="0"/>
              <w:rPr>
                <w:rFonts w:ascii="Meiryo UI" w:eastAsia="Meiryo UI" w:hAnsi="Meiryo UI"/>
                <w:sz w:val="56"/>
                <w:szCs w:val="56"/>
              </w:rPr>
            </w:pPr>
            <w:r w:rsidRPr="00277055">
              <w:rPr>
                <w:rFonts w:ascii="Meiryo UI" w:eastAsia="Meiryo UI" w:hAnsi="Meiryo UI" w:hint="eastAsia"/>
                <w:sz w:val="56"/>
                <w:szCs w:val="56"/>
              </w:rPr>
              <w:t>令和8年　県民の森春まつり　出店申込書</w:t>
            </w:r>
          </w:p>
        </w:tc>
      </w:tr>
      <w:tr w:rsidR="00277055" w:rsidRPr="00277055" w14:paraId="18B429E4" w14:textId="77777777" w:rsidTr="00DE794D">
        <w:trPr>
          <w:trHeight w:val="340"/>
          <w:jc w:val="center"/>
        </w:trPr>
        <w:tc>
          <w:tcPr>
            <w:tcW w:w="2122" w:type="dxa"/>
            <w:vAlign w:val="center"/>
          </w:tcPr>
          <w:p w14:paraId="1F932FE7" w14:textId="44A755EA" w:rsidR="00277055" w:rsidRPr="00277055" w:rsidRDefault="00136B84" w:rsidP="00DE794D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136B84" w:rsidRPr="00136B84">
                    <w:rPr>
                      <w:rFonts w:ascii="Meiryo UI" w:eastAsia="Meiryo UI" w:hAnsi="Meiryo UI"/>
                      <w:sz w:val="20"/>
                      <w:szCs w:val="40"/>
                    </w:rPr>
                    <w:t>な</w:t>
                  </w:r>
                </w:rt>
                <w:rubyBase>
                  <w:r w:rsidR="00136B84">
                    <w:rPr>
                      <w:rFonts w:ascii="Meiryo UI" w:eastAsia="Meiryo UI" w:hAnsi="Meiryo UI"/>
                      <w:sz w:val="40"/>
                      <w:szCs w:val="40"/>
                    </w:rPr>
                    <w:t>名</w:t>
                  </w:r>
                </w:rubyBase>
              </w:ruby>
            </w:r>
            <w:r w:rsidR="00277055">
              <w:rPr>
                <w:rFonts w:ascii="Meiryo UI" w:eastAsia="Meiryo UI" w:hAnsi="Meiryo UI" w:hint="eastAsia"/>
                <w:sz w:val="40"/>
                <w:szCs w:val="40"/>
              </w:rPr>
              <w:t xml:space="preserve">　</w:t>
            </w:r>
            <w:r w:rsidR="00DE794D">
              <w:rPr>
                <w:rFonts w:ascii="Meiryo UI" w:eastAsia="Meiryo UI" w:hAnsi="Meiryo UI" w:hint="eastAsia"/>
                <w:sz w:val="40"/>
                <w:szCs w:val="40"/>
              </w:rPr>
              <w:t xml:space="preserve">　</w:t>
            </w:r>
            <w:r>
              <w:rPr>
                <w:rFonts w:ascii="Meiryo UI" w:eastAsia="Meiryo UI" w:hAnsi="Meiryo UI"/>
                <w:sz w:val="40"/>
                <w:szCs w:val="40"/>
              </w:rPr>
              <w:ruby>
                <w:rubyPr>
                  <w:rubyAlign w:val="distributeSpace"/>
                  <w:hps w:val="20"/>
                  <w:hpsRaise w:val="38"/>
                  <w:hpsBaseText w:val="40"/>
                  <w:lid w:val="ja-JP"/>
                </w:rubyPr>
                <w:rt>
                  <w:r w:rsidR="00136B84" w:rsidRPr="00136B84">
                    <w:rPr>
                      <w:rFonts w:ascii="Meiryo UI" w:eastAsia="Meiryo UI" w:hAnsi="Meiryo UI"/>
                      <w:sz w:val="20"/>
                      <w:szCs w:val="40"/>
                    </w:rPr>
                    <w:t>まえ</w:t>
                  </w:r>
                </w:rt>
                <w:rubyBase>
                  <w:r w:rsidR="00136B84">
                    <w:rPr>
                      <w:rFonts w:ascii="Meiryo UI" w:eastAsia="Meiryo UI" w:hAnsi="Meiryo UI"/>
                      <w:sz w:val="40"/>
                      <w:szCs w:val="40"/>
                    </w:rPr>
                    <w:t>前</w:t>
                  </w:r>
                </w:rubyBase>
              </w:ruby>
            </w:r>
          </w:p>
        </w:tc>
        <w:tc>
          <w:tcPr>
            <w:tcW w:w="8139" w:type="dxa"/>
          </w:tcPr>
          <w:p w14:paraId="326912AB" w14:textId="77777777" w:rsidR="00277055" w:rsidRDefault="00277055" w:rsidP="00F12A85">
            <w:pPr>
              <w:pStyle w:val="af6"/>
              <w:spacing w:before="0"/>
              <w:ind w:left="0"/>
              <w:rPr>
                <w:rFonts w:ascii="Meiryo UI" w:eastAsia="Meiryo UI" w:hAnsi="Meiryo UI"/>
                <w:sz w:val="40"/>
                <w:szCs w:val="40"/>
              </w:rPr>
            </w:pPr>
          </w:p>
          <w:p w14:paraId="6717D786" w14:textId="13182013" w:rsidR="00136B84" w:rsidRPr="00277055" w:rsidRDefault="00136B84" w:rsidP="00F12A85">
            <w:pPr>
              <w:pStyle w:val="af6"/>
              <w:spacing w:before="0"/>
              <w:ind w:left="0"/>
              <w:rPr>
                <w:rFonts w:ascii="Meiryo UI" w:eastAsia="Meiryo UI" w:hAnsi="Meiryo UI"/>
                <w:sz w:val="40"/>
                <w:szCs w:val="40"/>
              </w:rPr>
            </w:pPr>
          </w:p>
        </w:tc>
      </w:tr>
      <w:tr w:rsidR="00277055" w:rsidRPr="00277055" w14:paraId="106E8576" w14:textId="77777777" w:rsidTr="00136B84">
        <w:trPr>
          <w:trHeight w:val="907"/>
          <w:jc w:val="center"/>
        </w:trPr>
        <w:tc>
          <w:tcPr>
            <w:tcW w:w="2122" w:type="dxa"/>
            <w:vAlign w:val="center"/>
          </w:tcPr>
          <w:p w14:paraId="6625E8E9" w14:textId="38C2D0DF" w:rsidR="00277055" w:rsidRDefault="00277055" w:rsidP="00DE794D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 xml:space="preserve">住　</w:t>
            </w:r>
            <w:r w:rsidR="00DE794D">
              <w:rPr>
                <w:rFonts w:ascii="Meiryo UI" w:eastAsia="Meiryo UI" w:hAnsi="Meiryo UI" w:hint="eastAsia"/>
                <w:sz w:val="40"/>
                <w:szCs w:val="40"/>
              </w:rPr>
              <w:t xml:space="preserve">　</w:t>
            </w:r>
            <w:r>
              <w:rPr>
                <w:rFonts w:ascii="Meiryo UI" w:eastAsia="Meiryo UI" w:hAnsi="Meiryo UI" w:hint="eastAsia"/>
                <w:sz w:val="40"/>
                <w:szCs w:val="40"/>
              </w:rPr>
              <w:t>所</w:t>
            </w:r>
          </w:p>
        </w:tc>
        <w:tc>
          <w:tcPr>
            <w:tcW w:w="8139" w:type="dxa"/>
          </w:tcPr>
          <w:p w14:paraId="23ED9548" w14:textId="77777777" w:rsidR="00277055" w:rsidRDefault="00DE794D" w:rsidP="00277055">
            <w:pPr>
              <w:pStyle w:val="af6"/>
              <w:spacing w:before="0"/>
              <w:ind w:left="0"/>
              <w:rPr>
                <w:rFonts w:ascii="Meiryo UI" w:eastAsia="Meiryo UI" w:hAnsi="Meiryo UI"/>
                <w:sz w:val="21"/>
                <w:szCs w:val="21"/>
              </w:rPr>
            </w:pPr>
            <w:r w:rsidRPr="00DE794D">
              <w:rPr>
                <w:rFonts w:ascii="Meiryo UI" w:eastAsia="Meiryo UI" w:hAnsi="Meiryo UI" w:hint="eastAsia"/>
                <w:sz w:val="21"/>
                <w:szCs w:val="21"/>
              </w:rPr>
              <w:t>〒</w:t>
            </w:r>
          </w:p>
          <w:p w14:paraId="19D80CC4" w14:textId="721D21AC" w:rsidR="00DE794D" w:rsidRPr="00DE794D" w:rsidRDefault="00DE794D" w:rsidP="00277055">
            <w:pPr>
              <w:pStyle w:val="af6"/>
              <w:spacing w:before="0"/>
              <w:ind w:left="0"/>
              <w:rPr>
                <w:rFonts w:ascii="Meiryo UI" w:eastAsia="Meiryo UI" w:hAnsi="Meiryo UI"/>
                <w:sz w:val="21"/>
                <w:szCs w:val="21"/>
              </w:rPr>
            </w:pPr>
          </w:p>
        </w:tc>
      </w:tr>
      <w:tr w:rsidR="00277055" w:rsidRPr="00277055" w14:paraId="1F6B9459" w14:textId="77777777" w:rsidTr="00136B84">
        <w:trPr>
          <w:trHeight w:val="907"/>
          <w:jc w:val="center"/>
        </w:trPr>
        <w:tc>
          <w:tcPr>
            <w:tcW w:w="2122" w:type="dxa"/>
            <w:vAlign w:val="center"/>
          </w:tcPr>
          <w:p w14:paraId="38CE38A2" w14:textId="5A8844C3" w:rsidR="00277055" w:rsidRDefault="00277055" w:rsidP="00DE794D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 xml:space="preserve">電　</w:t>
            </w:r>
            <w:r w:rsidR="00DE794D">
              <w:rPr>
                <w:rFonts w:ascii="Meiryo UI" w:eastAsia="Meiryo UI" w:hAnsi="Meiryo UI" w:hint="eastAsia"/>
                <w:sz w:val="40"/>
                <w:szCs w:val="40"/>
              </w:rPr>
              <w:t xml:space="preserve">　</w:t>
            </w:r>
            <w:r>
              <w:rPr>
                <w:rFonts w:ascii="Meiryo UI" w:eastAsia="Meiryo UI" w:hAnsi="Meiryo UI" w:hint="eastAsia"/>
                <w:sz w:val="40"/>
                <w:szCs w:val="40"/>
              </w:rPr>
              <w:t>話</w:t>
            </w:r>
          </w:p>
        </w:tc>
        <w:tc>
          <w:tcPr>
            <w:tcW w:w="8139" w:type="dxa"/>
          </w:tcPr>
          <w:p w14:paraId="0832C992" w14:textId="4ABAF80D" w:rsidR="00277055" w:rsidRDefault="00277055" w:rsidP="00277055">
            <w:pPr>
              <w:pStyle w:val="af6"/>
              <w:spacing w:before="0"/>
              <w:ind w:left="0"/>
              <w:rPr>
                <w:rFonts w:ascii="Meiryo UI" w:eastAsia="Meiryo UI" w:hAnsi="Meiryo UI"/>
                <w:sz w:val="40"/>
                <w:szCs w:val="40"/>
              </w:rPr>
            </w:pPr>
          </w:p>
        </w:tc>
      </w:tr>
      <w:tr w:rsidR="00DE794D" w:rsidRPr="00277055" w14:paraId="652DC733" w14:textId="77777777" w:rsidTr="00136B84">
        <w:trPr>
          <w:trHeight w:val="907"/>
          <w:jc w:val="center"/>
        </w:trPr>
        <w:tc>
          <w:tcPr>
            <w:tcW w:w="2122" w:type="dxa"/>
            <w:vAlign w:val="center"/>
          </w:tcPr>
          <w:p w14:paraId="715B0129" w14:textId="77777777" w:rsidR="00DE794D" w:rsidRDefault="00DE794D" w:rsidP="00DE794D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>出店区分</w:t>
            </w:r>
          </w:p>
          <w:p w14:paraId="2EB31D87" w14:textId="4B487715" w:rsidR="00DE794D" w:rsidRDefault="00DE794D" w:rsidP="00DE794D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 w:rsidRPr="00DE794D">
              <w:rPr>
                <w:rFonts w:ascii="Meiryo UI" w:eastAsia="Meiryo UI" w:hAnsi="Meiryo UI" w:hint="eastAsia"/>
              </w:rPr>
              <w:t>（どちらに〇）</w:t>
            </w:r>
          </w:p>
        </w:tc>
        <w:tc>
          <w:tcPr>
            <w:tcW w:w="8139" w:type="dxa"/>
            <w:vAlign w:val="center"/>
          </w:tcPr>
          <w:p w14:paraId="288082FC" w14:textId="65A3E797" w:rsidR="00143FA1" w:rsidRDefault="00DE794D" w:rsidP="00143FA1">
            <w:pPr>
              <w:pStyle w:val="af6"/>
              <w:spacing w:before="0"/>
              <w:ind w:left="0"/>
              <w:jc w:val="center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>飲食店　　　　　　　フリーマーケット</w:t>
            </w:r>
          </w:p>
        </w:tc>
      </w:tr>
      <w:tr w:rsidR="00DE794D" w:rsidRPr="00277055" w14:paraId="45AEB5FB" w14:textId="77777777" w:rsidTr="00DE794D">
        <w:trPr>
          <w:trHeight w:val="340"/>
          <w:jc w:val="center"/>
        </w:trPr>
        <w:tc>
          <w:tcPr>
            <w:tcW w:w="2122" w:type="dxa"/>
            <w:vAlign w:val="center"/>
          </w:tcPr>
          <w:p w14:paraId="4C990381" w14:textId="77777777" w:rsidR="0002790B" w:rsidRDefault="004A79C8" w:rsidP="0002790B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>同意</w:t>
            </w:r>
            <w:r w:rsidR="00730342">
              <w:rPr>
                <w:rFonts w:ascii="Meiryo UI" w:eastAsia="Meiryo UI" w:hAnsi="Meiryo UI" w:hint="eastAsia"/>
                <w:sz w:val="40"/>
                <w:szCs w:val="40"/>
              </w:rPr>
              <w:t>事項</w:t>
            </w:r>
          </w:p>
          <w:p w14:paraId="1C22E8DE" w14:textId="00187AF6" w:rsidR="0002790B" w:rsidRPr="0002790B" w:rsidRDefault="0002790B" w:rsidP="0002790B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20"/>
                <w:szCs w:val="20"/>
              </w:rPr>
            </w:pPr>
            <w:r>
              <w:rPr>
                <w:rFonts w:ascii="Meiryo UI" w:eastAsia="Meiryo UI" w:hAnsi="Meiryo UI" w:hint="eastAsia"/>
                <w:sz w:val="20"/>
                <w:szCs w:val="20"/>
              </w:rPr>
              <w:t>読んだら</w:t>
            </w:r>
            <w:r w:rsidRPr="0002790B">
              <w:rPr>
                <w:rFonts w:ascii="Segoe UI Emoji" w:eastAsia="Meiryo UI" w:hAnsi="Segoe UI Emoji" w:cs="Segoe UI Emoji" w:hint="eastAsia"/>
                <w:sz w:val="20"/>
                <w:szCs w:val="20"/>
              </w:rPr>
              <w:t>✅チェック</w:t>
            </w:r>
          </w:p>
        </w:tc>
        <w:tc>
          <w:tcPr>
            <w:tcW w:w="8139" w:type="dxa"/>
            <w:vAlign w:val="center"/>
          </w:tcPr>
          <w:p w14:paraId="46D60EBE" w14:textId="1B8C118F" w:rsidR="00DE794D" w:rsidRPr="00E415EB" w:rsidRDefault="00730342" w:rsidP="004A79C8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テント・テーブル・イス　等　備品レンタルなし</w:t>
            </w:r>
          </w:p>
          <w:p w14:paraId="74E864C6" w14:textId="39F69014" w:rsidR="00730342" w:rsidRPr="00E415EB" w:rsidRDefault="00730342" w:rsidP="004A79C8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電話での仮申し込み・予約　不可</w:t>
            </w:r>
          </w:p>
          <w:p w14:paraId="49AF503A" w14:textId="52AA2B93" w:rsidR="00730342" w:rsidRPr="00E415EB" w:rsidRDefault="00730342" w:rsidP="004A79C8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出店者同士のトラブル・事故は各自で対処すること</w:t>
            </w:r>
          </w:p>
          <w:p w14:paraId="0C68888A" w14:textId="7C1EF18D" w:rsidR="00730342" w:rsidRPr="00E415EB" w:rsidRDefault="00730342" w:rsidP="004A79C8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外の水道は手洗いのみで利用すること</w:t>
            </w:r>
          </w:p>
          <w:p w14:paraId="4D69C2C0" w14:textId="233D39CE" w:rsidR="00730342" w:rsidRPr="00E415EB" w:rsidRDefault="00730342" w:rsidP="004A79C8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フリーマーケットでの焼き菓子、コーヒー販売は、所定の手続きを出店者で行い、写しを提出すること</w:t>
            </w:r>
          </w:p>
          <w:p w14:paraId="1AED83DC" w14:textId="4FA87060" w:rsidR="004A79C8" w:rsidRPr="00E415EB" w:rsidRDefault="004A79C8" w:rsidP="004A79C8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出店者は搬入終了後、荷物を所定の駐車場へ駐車し搬入搬出時間外での</w:t>
            </w:r>
            <w:r w:rsidR="0002790B" w:rsidRPr="00E415EB">
              <w:rPr>
                <w:rFonts w:ascii="Meiryo UI" w:eastAsia="Meiryo UI" w:hAnsi="Meiryo UI" w:hint="eastAsia"/>
                <w:sz w:val="30"/>
                <w:szCs w:val="30"/>
              </w:rPr>
              <w:t>会場への</w:t>
            </w: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車の乗り入れはしないこと</w:t>
            </w:r>
          </w:p>
          <w:p w14:paraId="27372004" w14:textId="680E636D" w:rsidR="008B2843" w:rsidRPr="00E415EB" w:rsidRDefault="004A79C8" w:rsidP="008B2843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開催中は主催者の指示に従うこと</w:t>
            </w:r>
          </w:p>
          <w:p w14:paraId="024C56E8" w14:textId="36AEE9CB" w:rsidR="0002790B" w:rsidRPr="00E415EB" w:rsidRDefault="0002790B" w:rsidP="0002790B">
            <w:pPr>
              <w:pStyle w:val="af6"/>
              <w:numPr>
                <w:ilvl w:val="0"/>
                <w:numId w:val="14"/>
              </w:numPr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全ての内容に同意し申し込み下さい。</w:t>
            </w:r>
          </w:p>
        </w:tc>
      </w:tr>
      <w:tr w:rsidR="0002790B" w:rsidRPr="00277055" w14:paraId="361D8504" w14:textId="77777777" w:rsidTr="00DE794D">
        <w:trPr>
          <w:trHeight w:val="340"/>
          <w:jc w:val="center"/>
        </w:trPr>
        <w:tc>
          <w:tcPr>
            <w:tcW w:w="2122" w:type="dxa"/>
            <w:vAlign w:val="center"/>
          </w:tcPr>
          <w:p w14:paraId="22C99225" w14:textId="1DC2EBF2" w:rsidR="008B2843" w:rsidRDefault="0002790B" w:rsidP="008B2843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>出店内容</w:t>
            </w:r>
          </w:p>
        </w:tc>
        <w:tc>
          <w:tcPr>
            <w:tcW w:w="8139" w:type="dxa"/>
            <w:vAlign w:val="center"/>
          </w:tcPr>
          <w:p w14:paraId="77E9E99B" w14:textId="08CCFBF0" w:rsidR="0002790B" w:rsidRPr="00E415EB" w:rsidRDefault="008B2843" w:rsidP="0002790B">
            <w:pPr>
              <w:pStyle w:val="af6"/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（飲食</w:t>
            </w:r>
            <w:r w:rsidR="001378A1">
              <w:rPr>
                <w:rFonts w:ascii="Meiryo UI" w:eastAsia="Meiryo UI" w:hAnsi="Meiryo UI" w:hint="eastAsia"/>
                <w:sz w:val="30"/>
                <w:szCs w:val="30"/>
              </w:rPr>
              <w:t>店</w:t>
            </w: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・</w:t>
            </w:r>
            <w:r w:rsidR="008C34D3">
              <w:rPr>
                <w:rFonts w:ascii="Meiryo UI" w:eastAsia="Meiryo UI" w:hAnsi="Meiryo UI" w:hint="eastAsia"/>
                <w:sz w:val="30"/>
                <w:szCs w:val="30"/>
              </w:rPr>
              <w:t>フリーマーケット</w:t>
            </w: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ともに詳しく明記下さい。）</w:t>
            </w:r>
          </w:p>
          <w:p w14:paraId="7C108957" w14:textId="77777777" w:rsidR="008B2843" w:rsidRPr="00E415EB" w:rsidRDefault="008B2843" w:rsidP="0002790B">
            <w:pPr>
              <w:pStyle w:val="af6"/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</w:p>
          <w:p w14:paraId="17E242C2" w14:textId="77777777" w:rsidR="0002790B" w:rsidRPr="00E415EB" w:rsidRDefault="0002790B" w:rsidP="0002790B">
            <w:pPr>
              <w:pStyle w:val="af6"/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</w:p>
          <w:p w14:paraId="3E599FF3" w14:textId="77777777" w:rsidR="00143FA1" w:rsidRDefault="00143FA1" w:rsidP="0002790B">
            <w:pPr>
              <w:pStyle w:val="af6"/>
              <w:spacing w:before="0"/>
              <w:ind w:left="0"/>
              <w:rPr>
                <w:rFonts w:ascii="Meiryo UI" w:eastAsia="Meiryo UI" w:hAnsi="Meiryo UI"/>
                <w:sz w:val="21"/>
                <w:szCs w:val="21"/>
              </w:rPr>
            </w:pPr>
          </w:p>
          <w:p w14:paraId="0CF50E62" w14:textId="77777777" w:rsidR="00143FA1" w:rsidRDefault="00143FA1" w:rsidP="0002790B">
            <w:pPr>
              <w:pStyle w:val="af6"/>
              <w:spacing w:before="0"/>
              <w:ind w:left="0"/>
              <w:rPr>
                <w:rFonts w:ascii="Meiryo UI" w:eastAsia="Meiryo UI" w:hAnsi="Meiryo UI"/>
                <w:sz w:val="21"/>
                <w:szCs w:val="21"/>
              </w:rPr>
            </w:pPr>
          </w:p>
          <w:p w14:paraId="0756FAF5" w14:textId="77777777" w:rsidR="00143FA1" w:rsidRDefault="00143FA1" w:rsidP="0002790B">
            <w:pPr>
              <w:pStyle w:val="af6"/>
              <w:spacing w:before="0"/>
              <w:ind w:left="0"/>
              <w:rPr>
                <w:rFonts w:ascii="Meiryo UI" w:eastAsia="Meiryo UI" w:hAnsi="Meiryo UI"/>
                <w:sz w:val="21"/>
                <w:szCs w:val="21"/>
              </w:rPr>
            </w:pPr>
          </w:p>
          <w:p w14:paraId="29F84FE3" w14:textId="77777777" w:rsidR="00143FA1" w:rsidRPr="00143FA1" w:rsidRDefault="00143FA1" w:rsidP="0002790B">
            <w:pPr>
              <w:pStyle w:val="af6"/>
              <w:spacing w:before="0"/>
              <w:ind w:left="0"/>
              <w:rPr>
                <w:rFonts w:ascii="Meiryo UI" w:eastAsia="Meiryo UI" w:hAnsi="Meiryo UI"/>
                <w:sz w:val="21"/>
                <w:szCs w:val="21"/>
              </w:rPr>
            </w:pPr>
          </w:p>
        </w:tc>
      </w:tr>
      <w:tr w:rsidR="008B2843" w:rsidRPr="00277055" w14:paraId="7FED4305" w14:textId="77777777" w:rsidTr="00136B84">
        <w:trPr>
          <w:trHeight w:val="1134"/>
          <w:jc w:val="center"/>
        </w:trPr>
        <w:tc>
          <w:tcPr>
            <w:tcW w:w="2122" w:type="dxa"/>
            <w:vAlign w:val="center"/>
          </w:tcPr>
          <w:p w14:paraId="4FAD0DF3" w14:textId="77777777" w:rsidR="008B2843" w:rsidRDefault="008B2843" w:rsidP="008B2843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>出店区画</w:t>
            </w:r>
          </w:p>
          <w:p w14:paraId="2C82E179" w14:textId="1900BF36" w:rsidR="00E415EB" w:rsidRPr="00E415EB" w:rsidRDefault="00E415EB" w:rsidP="008B2843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20"/>
                <w:szCs w:val="20"/>
              </w:rPr>
            </w:pPr>
            <w:r w:rsidRPr="00EA3105">
              <w:rPr>
                <w:rFonts w:ascii="Meiryo UI" w:eastAsia="Meiryo UI" w:hAnsi="Meiryo UI" w:hint="eastAsia"/>
                <w:spacing w:val="2"/>
                <w:w w:val="95"/>
                <w:sz w:val="20"/>
                <w:szCs w:val="20"/>
                <w:fitText w:val="1800" w:id="-593877760"/>
              </w:rPr>
              <w:t>（</w:t>
            </w:r>
            <w:r w:rsidR="008C34D3" w:rsidRPr="00EA3105">
              <w:rPr>
                <w:rFonts w:ascii="Meiryo UI" w:eastAsia="Meiryo UI" w:hAnsi="Meiryo UI" w:hint="eastAsia"/>
                <w:spacing w:val="2"/>
                <w:w w:val="95"/>
                <w:sz w:val="20"/>
                <w:szCs w:val="20"/>
                <w:fitText w:val="1800" w:id="-593877760"/>
              </w:rPr>
              <w:t>フリーマーケットのみ</w:t>
            </w:r>
            <w:r w:rsidRPr="00EA3105">
              <w:rPr>
                <w:rFonts w:ascii="Meiryo UI" w:eastAsia="Meiryo UI" w:hAnsi="Meiryo UI" w:hint="eastAsia"/>
                <w:spacing w:val="1"/>
                <w:w w:val="95"/>
                <w:sz w:val="20"/>
                <w:szCs w:val="20"/>
                <w:fitText w:val="1800" w:id="-593877760"/>
              </w:rPr>
              <w:t>）</w:t>
            </w:r>
          </w:p>
        </w:tc>
        <w:tc>
          <w:tcPr>
            <w:tcW w:w="8139" w:type="dxa"/>
            <w:vAlign w:val="center"/>
          </w:tcPr>
          <w:p w14:paraId="3410B49A" w14:textId="6027FDAB" w:rsidR="00E415EB" w:rsidRPr="00E415EB" w:rsidRDefault="00E415EB" w:rsidP="00E415EB">
            <w:pPr>
              <w:pStyle w:val="af6"/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フリーマーケット　　　　　　区画（1区画3ｍ×3ｍ）</w:t>
            </w:r>
          </w:p>
        </w:tc>
      </w:tr>
      <w:tr w:rsidR="00E415EB" w:rsidRPr="00277055" w14:paraId="028B77E8" w14:textId="77777777" w:rsidTr="00136B84">
        <w:trPr>
          <w:trHeight w:val="1134"/>
          <w:jc w:val="center"/>
        </w:trPr>
        <w:tc>
          <w:tcPr>
            <w:tcW w:w="2122" w:type="dxa"/>
            <w:vAlign w:val="center"/>
          </w:tcPr>
          <w:p w14:paraId="1EC21517" w14:textId="77777777" w:rsidR="00E415EB" w:rsidRDefault="00E415EB" w:rsidP="008B2843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40"/>
                <w:szCs w:val="40"/>
              </w:rPr>
            </w:pPr>
            <w:r>
              <w:rPr>
                <w:rFonts w:ascii="Meiryo UI" w:eastAsia="Meiryo UI" w:hAnsi="Meiryo UI" w:hint="eastAsia"/>
                <w:sz w:val="40"/>
                <w:szCs w:val="40"/>
              </w:rPr>
              <w:t>出店サイズ</w:t>
            </w:r>
          </w:p>
          <w:p w14:paraId="0235F1C1" w14:textId="654E7442" w:rsidR="00E415EB" w:rsidRPr="00E415EB" w:rsidRDefault="00E415EB" w:rsidP="008B2843">
            <w:pPr>
              <w:pStyle w:val="af6"/>
              <w:spacing w:before="0"/>
              <w:ind w:left="0"/>
              <w:jc w:val="both"/>
              <w:rPr>
                <w:rFonts w:ascii="Meiryo UI" w:eastAsia="Meiryo UI" w:hAnsi="Meiryo UI"/>
                <w:sz w:val="20"/>
                <w:szCs w:val="20"/>
              </w:rPr>
            </w:pPr>
            <w:r w:rsidRPr="00E415EB">
              <w:rPr>
                <w:rFonts w:ascii="Meiryo UI" w:eastAsia="Meiryo UI" w:hAnsi="Meiryo UI" w:hint="eastAsia"/>
                <w:sz w:val="20"/>
                <w:szCs w:val="20"/>
              </w:rPr>
              <w:t>（飲食店のみ）</w:t>
            </w:r>
          </w:p>
        </w:tc>
        <w:tc>
          <w:tcPr>
            <w:tcW w:w="8139" w:type="dxa"/>
            <w:vAlign w:val="center"/>
          </w:tcPr>
          <w:p w14:paraId="0B6EF6FE" w14:textId="2AE0C401" w:rsidR="00E415EB" w:rsidRPr="00E415EB" w:rsidRDefault="00E415EB" w:rsidP="0002790B">
            <w:pPr>
              <w:pStyle w:val="af6"/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飲食店　　　キッチンカー</w:t>
            </w:r>
            <w:r w:rsidR="00136B84">
              <w:rPr>
                <w:rFonts w:ascii="Meiryo UI" w:eastAsia="Meiryo UI" w:hAnsi="Meiryo UI" w:hint="eastAsia"/>
                <w:sz w:val="30"/>
                <w:szCs w:val="30"/>
              </w:rPr>
              <w:t>または、</w:t>
            </w: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>テントサイズ</w:t>
            </w:r>
          </w:p>
          <w:p w14:paraId="6A881B48" w14:textId="57F1D52E" w:rsidR="00E415EB" w:rsidRPr="00E415EB" w:rsidRDefault="00E415EB" w:rsidP="0002790B">
            <w:pPr>
              <w:pStyle w:val="af6"/>
              <w:spacing w:before="0"/>
              <w:rPr>
                <w:rFonts w:ascii="Meiryo UI" w:eastAsia="Meiryo UI" w:hAnsi="Meiryo UI"/>
                <w:sz w:val="30"/>
                <w:szCs w:val="30"/>
              </w:rPr>
            </w:pPr>
            <w:r w:rsidRPr="00E415EB">
              <w:rPr>
                <w:rFonts w:ascii="Meiryo UI" w:eastAsia="Meiryo UI" w:hAnsi="Meiryo UI" w:hint="eastAsia"/>
                <w:sz w:val="30"/>
                <w:szCs w:val="30"/>
              </w:rPr>
              <w:t xml:space="preserve">　　　</w:t>
            </w:r>
            <w:r w:rsidRPr="00136B84">
              <w:rPr>
                <w:rFonts w:ascii="Meiryo UI" w:eastAsia="Meiryo UI" w:hAnsi="Meiryo UI" w:hint="eastAsia"/>
                <w:sz w:val="32"/>
                <w:szCs w:val="32"/>
              </w:rPr>
              <w:t xml:space="preserve">　　【　　　　ｍ　×　　　　ｍ】</w:t>
            </w:r>
          </w:p>
        </w:tc>
      </w:tr>
    </w:tbl>
    <w:p w14:paraId="61864031" w14:textId="77777777" w:rsidR="00277055" w:rsidRPr="00263274" w:rsidRDefault="00277055" w:rsidP="00143FA1">
      <w:pPr>
        <w:pStyle w:val="af6"/>
        <w:spacing w:before="0"/>
        <w:ind w:left="0"/>
        <w:rPr>
          <w:rFonts w:ascii="Meiryo UI" w:eastAsia="Meiryo UI" w:hAnsi="Meiryo UI"/>
          <w:sz w:val="12"/>
        </w:rPr>
      </w:pPr>
    </w:p>
    <w:sectPr w:rsidR="00277055" w:rsidRPr="00263274" w:rsidSect="00702AF8"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15610" w14:textId="77777777" w:rsidR="00EA3105" w:rsidRDefault="00EA3105" w:rsidP="008B0818">
      <w:r>
        <w:separator/>
      </w:r>
    </w:p>
  </w:endnote>
  <w:endnote w:type="continuationSeparator" w:id="0">
    <w:p w14:paraId="4110BFBB" w14:textId="77777777" w:rsidR="00EA3105" w:rsidRDefault="00EA3105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375A74" w14:textId="77777777" w:rsidR="00EA3105" w:rsidRDefault="00EA3105" w:rsidP="008B0818">
      <w:r>
        <w:separator/>
      </w:r>
    </w:p>
  </w:footnote>
  <w:footnote w:type="continuationSeparator" w:id="0">
    <w:p w14:paraId="745D31CD" w14:textId="77777777" w:rsidR="00EA3105" w:rsidRDefault="00EA3105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E8C6C12"/>
    <w:multiLevelType w:val="hybridMultilevel"/>
    <w:tmpl w:val="C8DADCDC"/>
    <w:lvl w:ilvl="0" w:tplc="DBE8D84E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358731FB"/>
    <w:multiLevelType w:val="hybridMultilevel"/>
    <w:tmpl w:val="F5CE8560"/>
    <w:lvl w:ilvl="0" w:tplc="C7407FF0">
      <w:start w:val="1"/>
      <w:numFmt w:val="bullet"/>
      <w:lvlText w:val=""/>
      <w:lvlJc w:val="left"/>
      <w:pPr>
        <w:ind w:left="440" w:hanging="440"/>
      </w:pPr>
      <w:rPr>
        <w:rFonts w:ascii="Wingdings" w:hAnsi="Wingdings" w:hint="default"/>
      </w:rPr>
    </w:lvl>
    <w:lvl w:ilvl="1" w:tplc="F10877DC">
      <w:numFmt w:val="bullet"/>
      <w:lvlText w:val="□"/>
      <w:lvlJc w:val="left"/>
      <w:pPr>
        <w:ind w:left="800" w:hanging="360"/>
      </w:pPr>
      <w:rPr>
        <w:rFonts w:ascii="Meiryo UI" w:eastAsia="Meiryo UI" w:hAnsi="Meiryo UI" w:cstheme="minorBidi" w:hint="eastAsia"/>
        <w:b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14759274">
    <w:abstractNumId w:val="13"/>
  </w:num>
  <w:num w:numId="2" w16cid:durableId="969672086">
    <w:abstractNumId w:val="14"/>
  </w:num>
  <w:num w:numId="3" w16cid:durableId="1138306015">
    <w:abstractNumId w:val="12"/>
  </w:num>
  <w:num w:numId="4" w16cid:durableId="1584945703">
    <w:abstractNumId w:val="9"/>
  </w:num>
  <w:num w:numId="5" w16cid:durableId="1378820264">
    <w:abstractNumId w:val="7"/>
  </w:num>
  <w:num w:numId="6" w16cid:durableId="1377197041">
    <w:abstractNumId w:val="6"/>
  </w:num>
  <w:num w:numId="7" w16cid:durableId="1539854384">
    <w:abstractNumId w:val="5"/>
  </w:num>
  <w:num w:numId="8" w16cid:durableId="1305620854">
    <w:abstractNumId w:val="4"/>
  </w:num>
  <w:num w:numId="9" w16cid:durableId="2035837825">
    <w:abstractNumId w:val="8"/>
  </w:num>
  <w:num w:numId="10" w16cid:durableId="264388711">
    <w:abstractNumId w:val="3"/>
  </w:num>
  <w:num w:numId="11" w16cid:durableId="107899543">
    <w:abstractNumId w:val="2"/>
  </w:num>
  <w:num w:numId="12" w16cid:durableId="1506674226">
    <w:abstractNumId w:val="1"/>
  </w:num>
  <w:num w:numId="13" w16cid:durableId="434179668">
    <w:abstractNumId w:val="0"/>
  </w:num>
  <w:num w:numId="14" w16cid:durableId="1418408597">
    <w:abstractNumId w:val="11"/>
  </w:num>
  <w:num w:numId="15" w16cid:durableId="20153773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04E"/>
    <w:rsid w:val="00010291"/>
    <w:rsid w:val="0002790B"/>
    <w:rsid w:val="00034346"/>
    <w:rsid w:val="00087178"/>
    <w:rsid w:val="000B4776"/>
    <w:rsid w:val="000E33EA"/>
    <w:rsid w:val="00124D4B"/>
    <w:rsid w:val="00134402"/>
    <w:rsid w:val="00136B84"/>
    <w:rsid w:val="001378A1"/>
    <w:rsid w:val="00143FA1"/>
    <w:rsid w:val="00144332"/>
    <w:rsid w:val="001570B2"/>
    <w:rsid w:val="001624C3"/>
    <w:rsid w:val="0016282D"/>
    <w:rsid w:val="00166C35"/>
    <w:rsid w:val="00173B36"/>
    <w:rsid w:val="00192811"/>
    <w:rsid w:val="00195F81"/>
    <w:rsid w:val="001A3E09"/>
    <w:rsid w:val="00220400"/>
    <w:rsid w:val="00240034"/>
    <w:rsid w:val="00263075"/>
    <w:rsid w:val="00263274"/>
    <w:rsid w:val="002733AA"/>
    <w:rsid w:val="00277055"/>
    <w:rsid w:val="002A068F"/>
    <w:rsid w:val="002C60CB"/>
    <w:rsid w:val="00314510"/>
    <w:rsid w:val="00347A5B"/>
    <w:rsid w:val="00374F5F"/>
    <w:rsid w:val="00381ECC"/>
    <w:rsid w:val="0039194A"/>
    <w:rsid w:val="003D36E8"/>
    <w:rsid w:val="00420E0E"/>
    <w:rsid w:val="0042331F"/>
    <w:rsid w:val="004611DB"/>
    <w:rsid w:val="004A79C8"/>
    <w:rsid w:val="004D36CA"/>
    <w:rsid w:val="004E6B00"/>
    <w:rsid w:val="004F689B"/>
    <w:rsid w:val="004F780A"/>
    <w:rsid w:val="0054297F"/>
    <w:rsid w:val="005940E5"/>
    <w:rsid w:val="00597C04"/>
    <w:rsid w:val="005D2D39"/>
    <w:rsid w:val="00621E9D"/>
    <w:rsid w:val="006269ED"/>
    <w:rsid w:val="0068245E"/>
    <w:rsid w:val="00682AFA"/>
    <w:rsid w:val="00684A8A"/>
    <w:rsid w:val="0069500E"/>
    <w:rsid w:val="006973C3"/>
    <w:rsid w:val="006A274F"/>
    <w:rsid w:val="006C2CF5"/>
    <w:rsid w:val="006C5B7C"/>
    <w:rsid w:val="006E6436"/>
    <w:rsid w:val="00702AF8"/>
    <w:rsid w:val="00713F12"/>
    <w:rsid w:val="00730342"/>
    <w:rsid w:val="007322A5"/>
    <w:rsid w:val="007539EC"/>
    <w:rsid w:val="00792A1E"/>
    <w:rsid w:val="007A4EDB"/>
    <w:rsid w:val="0082082A"/>
    <w:rsid w:val="0083195F"/>
    <w:rsid w:val="00834305"/>
    <w:rsid w:val="008365E3"/>
    <w:rsid w:val="00873417"/>
    <w:rsid w:val="00897FB4"/>
    <w:rsid w:val="008A25AE"/>
    <w:rsid w:val="008B0818"/>
    <w:rsid w:val="008B2843"/>
    <w:rsid w:val="008B5111"/>
    <w:rsid w:val="008B7DC9"/>
    <w:rsid w:val="008C34D3"/>
    <w:rsid w:val="00902A42"/>
    <w:rsid w:val="009124DD"/>
    <w:rsid w:val="0094423C"/>
    <w:rsid w:val="009661D9"/>
    <w:rsid w:val="00971CAF"/>
    <w:rsid w:val="009E455E"/>
    <w:rsid w:val="00A12D60"/>
    <w:rsid w:val="00A95506"/>
    <w:rsid w:val="00A95DC1"/>
    <w:rsid w:val="00AA4243"/>
    <w:rsid w:val="00AB123B"/>
    <w:rsid w:val="00B168F9"/>
    <w:rsid w:val="00B368A1"/>
    <w:rsid w:val="00B617C9"/>
    <w:rsid w:val="00B87D53"/>
    <w:rsid w:val="00B90655"/>
    <w:rsid w:val="00BA5A2B"/>
    <w:rsid w:val="00BD6DAD"/>
    <w:rsid w:val="00BE1D7E"/>
    <w:rsid w:val="00C05FB3"/>
    <w:rsid w:val="00C67FD5"/>
    <w:rsid w:val="00C93A32"/>
    <w:rsid w:val="00CB4545"/>
    <w:rsid w:val="00CD4907"/>
    <w:rsid w:val="00CE754C"/>
    <w:rsid w:val="00CF207A"/>
    <w:rsid w:val="00D529A9"/>
    <w:rsid w:val="00D63B4C"/>
    <w:rsid w:val="00DA3333"/>
    <w:rsid w:val="00DC1F2A"/>
    <w:rsid w:val="00DE794D"/>
    <w:rsid w:val="00E402F3"/>
    <w:rsid w:val="00E415EB"/>
    <w:rsid w:val="00E43EFE"/>
    <w:rsid w:val="00E43F3A"/>
    <w:rsid w:val="00E8404E"/>
    <w:rsid w:val="00EA3105"/>
    <w:rsid w:val="00F0092F"/>
    <w:rsid w:val="00F01422"/>
    <w:rsid w:val="00F12A85"/>
    <w:rsid w:val="00F15090"/>
    <w:rsid w:val="00F32264"/>
    <w:rsid w:val="00FB01EC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2601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ＭＳ 明朝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263274"/>
    <w:pPr>
      <w:spacing w:after="0"/>
      <w:ind w:left="0"/>
      <w:jc w:val="center"/>
    </w:pPr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character" w:customStyle="1" w:styleId="a5">
    <w:name w:val="副題 (文字)"/>
    <w:basedOn w:val="a0"/>
    <w:link w:val="a4"/>
    <w:uiPriority w:val="1"/>
    <w:rsid w:val="00263274"/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263274"/>
    <w:pPr>
      <w:spacing w:before="0" w:after="0" w:line="288" w:lineRule="auto"/>
      <w:ind w:left="0"/>
      <w:jc w:val="center"/>
    </w:pPr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character" w:customStyle="1" w:styleId="a7">
    <w:name w:val="表題 (文字)"/>
    <w:basedOn w:val="a0"/>
    <w:link w:val="a6"/>
    <w:uiPriority w:val="1"/>
    <w:rsid w:val="00263274"/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paragraph" w:styleId="a8">
    <w:name w:val="Date"/>
    <w:basedOn w:val="a"/>
    <w:link w:val="a9"/>
    <w:uiPriority w:val="2"/>
    <w:qFormat/>
    <w:rsid w:val="00263274"/>
    <w:pPr>
      <w:spacing w:before="0"/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character" w:customStyle="1" w:styleId="a9">
    <w:name w:val="日付 (文字)"/>
    <w:basedOn w:val="a0"/>
    <w:link w:val="a8"/>
    <w:uiPriority w:val="2"/>
    <w:rsid w:val="00263274"/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a">
    <w:name w:val="時刻"/>
    <w:basedOn w:val="a"/>
    <w:uiPriority w:val="2"/>
    <w:qFormat/>
    <w:rsid w:val="00263274"/>
    <w:pPr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b">
    <w:name w:val="場所"/>
    <w:basedOn w:val="a"/>
    <w:uiPriority w:val="3"/>
    <w:qFormat/>
    <w:rsid w:val="00263274"/>
    <w:pPr>
      <w:spacing w:after="0"/>
      <w:ind w:left="0"/>
      <w:jc w:val="center"/>
    </w:pPr>
    <w:rPr>
      <w:rFonts w:ascii="Meiryo UI" w:hAnsi="Meiryo UI" w:cs="Times New Roman"/>
      <w:color w:val="FFFFFF" w:themeColor="background1"/>
      <w:sz w:val="32"/>
      <w:szCs w:val="64"/>
    </w:rPr>
  </w:style>
  <w:style w:type="paragraph" w:customStyle="1" w:styleId="ac">
    <w:name w:val="連絡先情報"/>
    <w:basedOn w:val="a"/>
    <w:uiPriority w:val="4"/>
    <w:qFormat/>
    <w:rsid w:val="00263274"/>
    <w:pPr>
      <w:spacing w:before="0"/>
      <w:ind w:left="1598"/>
      <w:jc w:val="right"/>
    </w:pPr>
    <w:rPr>
      <w:rFonts w:ascii="Meiryo UI" w:hAnsi="Meiryo UI"/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ヘッダー (文字)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フッター (文字)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見出し 1 (文字)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見出し 5 (文字)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52001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3">
    <w:name w:val="Hyperlink"/>
    <w:basedOn w:val="a0"/>
    <w:uiPriority w:val="99"/>
    <w:unhideWhenUsed/>
    <w:rsid w:val="00CF207A"/>
    <w:rPr>
      <w:color w:val="520010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6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見出し 8 (文字)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a">
    <w:name w:val="概要"/>
    <w:basedOn w:val="a"/>
    <w:qFormat/>
    <w:rsid w:val="00263274"/>
    <w:pPr>
      <w:ind w:left="0"/>
      <w:jc w:val="center"/>
    </w:pPr>
    <w:rPr>
      <w:rFonts w:ascii="Meiryo UI" w:hAnsi="Meiryo UI"/>
      <w:caps/>
      <w:color w:val="FFFFFF" w:themeColor="background1"/>
      <w:sz w:val="28"/>
    </w:rPr>
  </w:style>
  <w:style w:type="character" w:styleId="affb">
    <w:name w:val="Unresolved Mention"/>
    <w:basedOn w:val="a0"/>
    <w:uiPriority w:val="99"/>
    <w:semiHidden/>
    <w:unhideWhenUsed/>
    <w:rsid w:val="00C05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2403\AppData\Roaming\Microsoft\Templates\&#12456;&#12524;&#12460;&#12531;&#12488;&#12394;&#26149;&#12398;&#12481;&#12521;&#12471;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528F90-6F62-4FB6-9B7B-FEF6C85F6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エレガントな春のチラシ</Template>
  <TotalTime>0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2025-11-08T05:51:00Z</dcterms:created>
  <dcterms:modified xsi:type="dcterms:W3CDTF">2025-12-25T00:48:00Z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